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F1F3F" w14:textId="77777777" w:rsidR="008A6C31" w:rsidRPr="008A6C31" w:rsidRDefault="008A6C31" w:rsidP="008A6C31">
      <w:pPr>
        <w:jc w:val="center"/>
        <w:rPr>
          <w:rFonts w:eastAsia="MS Mincho"/>
          <w:b/>
          <w:sz w:val="28"/>
          <w:highlight w:val="yellow"/>
        </w:rPr>
      </w:pPr>
      <w:r w:rsidRPr="008A6C31">
        <w:rPr>
          <w:rFonts w:eastAsia="MS Mincho"/>
          <w:b/>
          <w:sz w:val="28"/>
          <w:highlight w:val="yellow"/>
        </w:rPr>
        <w:t>Награждение пройдет 11 февраля 14:00 на гала концерте</w:t>
      </w:r>
    </w:p>
    <w:p w14:paraId="594E76F2" w14:textId="77777777" w:rsidR="008A6C31" w:rsidRPr="008A6C31" w:rsidRDefault="008A6C31" w:rsidP="008A6C31">
      <w:pPr>
        <w:jc w:val="center"/>
        <w:rPr>
          <w:rFonts w:eastAsia="MS Mincho"/>
          <w:b/>
          <w:sz w:val="28"/>
          <w:highlight w:val="yellow"/>
        </w:rPr>
      </w:pPr>
      <w:r w:rsidRPr="008A6C31">
        <w:rPr>
          <w:rFonts w:eastAsia="MS Mincho"/>
          <w:b/>
          <w:sz w:val="28"/>
          <w:highlight w:val="yellow"/>
        </w:rPr>
        <w:t>в концертном зале Городского дворца творчества детей и молодежи №1</w:t>
      </w:r>
    </w:p>
    <w:p w14:paraId="3236118F" w14:textId="77777777" w:rsidR="008A6C31" w:rsidRPr="008A6C31" w:rsidRDefault="008A6C31" w:rsidP="008A6C31">
      <w:pPr>
        <w:jc w:val="center"/>
        <w:rPr>
          <w:rFonts w:eastAsia="MS Mincho"/>
          <w:b/>
          <w:sz w:val="28"/>
        </w:rPr>
      </w:pPr>
      <w:r w:rsidRPr="008A6C31">
        <w:rPr>
          <w:rFonts w:eastAsia="MS Mincho"/>
          <w:b/>
          <w:sz w:val="28"/>
          <w:highlight w:val="yellow"/>
        </w:rPr>
        <w:t>Лауреаты награждаются на сцене, для дипломантов будет организованна выдача дипломов в зале праздничных мероприятий.</w:t>
      </w:r>
    </w:p>
    <w:p w14:paraId="7C2B8AEB" w14:textId="77777777" w:rsidR="008A6C31" w:rsidRDefault="008A6C31" w:rsidP="00F77CCF">
      <w:pPr>
        <w:jc w:val="center"/>
        <w:rPr>
          <w:b/>
          <w:szCs w:val="22"/>
        </w:rPr>
      </w:pPr>
    </w:p>
    <w:p w14:paraId="60380256" w14:textId="4BEDC857" w:rsidR="008A6C31" w:rsidRDefault="008A6C31" w:rsidP="00F77CCF">
      <w:pPr>
        <w:jc w:val="center"/>
        <w:rPr>
          <w:b/>
          <w:szCs w:val="22"/>
        </w:rPr>
      </w:pPr>
      <w:r>
        <w:rPr>
          <w:b/>
          <w:szCs w:val="22"/>
        </w:rPr>
        <w:t>РЕЗУЛЬТАТЫ</w:t>
      </w:r>
    </w:p>
    <w:p w14:paraId="79A11D38" w14:textId="2079156F" w:rsidR="00877882" w:rsidRDefault="00877882" w:rsidP="00F77CCF">
      <w:pPr>
        <w:jc w:val="center"/>
        <w:rPr>
          <w:b/>
          <w:szCs w:val="22"/>
        </w:rPr>
      </w:pPr>
      <w:r w:rsidRPr="00877882">
        <w:rPr>
          <w:b/>
          <w:szCs w:val="22"/>
        </w:rPr>
        <w:t xml:space="preserve"> Республиканского</w:t>
      </w:r>
      <w:r w:rsidR="004F761A" w:rsidRPr="00877882">
        <w:rPr>
          <w:b/>
          <w:szCs w:val="22"/>
        </w:rPr>
        <w:t xml:space="preserve"> фестиваля-конкурса юных исполнителей </w:t>
      </w:r>
    </w:p>
    <w:p w14:paraId="3F6E7E9F" w14:textId="47AA744F" w:rsidR="00A71C6D" w:rsidRPr="0007149D" w:rsidRDefault="004F761A" w:rsidP="00F77CCF">
      <w:pPr>
        <w:jc w:val="center"/>
        <w:rPr>
          <w:b/>
          <w:sz w:val="28"/>
          <w:szCs w:val="22"/>
        </w:rPr>
      </w:pPr>
      <w:r w:rsidRPr="00877882">
        <w:rPr>
          <w:b/>
          <w:szCs w:val="22"/>
        </w:rPr>
        <w:t>«Первые шаги»</w:t>
      </w:r>
      <w:r w:rsidR="005D125C">
        <w:rPr>
          <w:b/>
          <w:szCs w:val="22"/>
        </w:rPr>
        <w:t xml:space="preserve"> номинация Хореография</w:t>
      </w:r>
      <w:r w:rsidR="00B119A6">
        <w:rPr>
          <w:b/>
          <w:szCs w:val="22"/>
        </w:rPr>
        <w:t xml:space="preserve"> </w:t>
      </w:r>
      <w:r w:rsidR="00A71C6D" w:rsidRPr="00877882">
        <w:rPr>
          <w:b/>
          <w:szCs w:val="22"/>
        </w:rPr>
        <w:t>29 января 2023</w:t>
      </w:r>
      <w:r w:rsidRPr="00877882">
        <w:rPr>
          <w:b/>
          <w:szCs w:val="22"/>
        </w:rPr>
        <w:t xml:space="preserve"> год</w:t>
      </w:r>
      <w:r w:rsidR="00FE0DC7" w:rsidRPr="00877882">
        <w:rPr>
          <w:b/>
          <w:szCs w:val="22"/>
        </w:rPr>
        <w:t xml:space="preserve"> </w:t>
      </w:r>
    </w:p>
    <w:tbl>
      <w:tblPr>
        <w:tblW w:w="1078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605"/>
        <w:gridCol w:w="150"/>
        <w:gridCol w:w="2041"/>
        <w:gridCol w:w="9"/>
        <w:gridCol w:w="1485"/>
        <w:gridCol w:w="9"/>
        <w:gridCol w:w="1126"/>
        <w:gridCol w:w="54"/>
        <w:gridCol w:w="2072"/>
        <w:gridCol w:w="88"/>
        <w:gridCol w:w="1472"/>
        <w:gridCol w:w="10"/>
      </w:tblGrid>
      <w:tr w:rsidR="00975A52" w:rsidRPr="00877882" w14:paraId="40C58A03" w14:textId="5B2F7D5B" w:rsidTr="00975A52">
        <w:tc>
          <w:tcPr>
            <w:tcW w:w="10784" w:type="dxa"/>
            <w:gridSpan w:val="13"/>
            <w:shd w:val="clear" w:color="auto" w:fill="auto"/>
          </w:tcPr>
          <w:p w14:paraId="63027F73" w14:textId="77777777" w:rsidR="00975A52" w:rsidRPr="00877882" w:rsidRDefault="00975A52" w:rsidP="002F2F05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>Блок 1</w:t>
            </w:r>
          </w:p>
          <w:p w14:paraId="71E058D5" w14:textId="77777777" w:rsidR="00975A52" w:rsidRPr="00877882" w:rsidRDefault="00975A52" w:rsidP="002F2F05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 xml:space="preserve">  ЕЛАБУЖСКИЙ, НИЖНЕКАМСКИЙ РАЙОНЫ</w:t>
            </w:r>
          </w:p>
          <w:p w14:paraId="47E8E394" w14:textId="58327DE0" w:rsidR="00975A52" w:rsidRPr="00877882" w:rsidRDefault="00975A52" w:rsidP="002F2F05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0"/>
              </w:rPr>
              <w:t>Смешанный состав</w:t>
            </w:r>
          </w:p>
        </w:tc>
      </w:tr>
      <w:tr w:rsidR="00975A52" w:rsidRPr="00C61D6A" w14:paraId="41D86777" w14:textId="4C6F753D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754C603D" w14:textId="77777777" w:rsidR="00975A52" w:rsidRPr="00C61D6A" w:rsidRDefault="00975A52" w:rsidP="001062E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  <w:bookmarkStart w:id="0" w:name="_GoBack" w:colFirst="6" w:colLast="6"/>
          </w:p>
        </w:tc>
        <w:tc>
          <w:tcPr>
            <w:tcW w:w="1605" w:type="dxa"/>
          </w:tcPr>
          <w:p w14:paraId="58664952" w14:textId="5BA4845D" w:rsidR="00975A52" w:rsidRPr="002526CD" w:rsidRDefault="00975A52" w:rsidP="001062EE">
            <w:pPr>
              <w:jc w:val="both"/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Детский хореографический ансамбль «Земляничный дождь»</w:t>
            </w:r>
          </w:p>
        </w:tc>
        <w:tc>
          <w:tcPr>
            <w:tcW w:w="2191" w:type="dxa"/>
            <w:gridSpan w:val="2"/>
          </w:tcPr>
          <w:p w14:paraId="6717AE3F" w14:textId="68E5DCE1" w:rsidR="00975A52" w:rsidRPr="001062EE" w:rsidRDefault="00975A52" w:rsidP="001062EE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эстетического воспитания детей» ЕМР РТ, Г Елабуга.</w:t>
            </w:r>
          </w:p>
        </w:tc>
        <w:tc>
          <w:tcPr>
            <w:tcW w:w="1494" w:type="dxa"/>
            <w:gridSpan w:val="2"/>
          </w:tcPr>
          <w:p w14:paraId="556FCDF3" w14:textId="3FCECA77" w:rsidR="00975A52" w:rsidRPr="001062EE" w:rsidRDefault="00975A52" w:rsidP="009A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062EE">
              <w:rPr>
                <w:sz w:val="20"/>
                <w:szCs w:val="20"/>
              </w:rPr>
              <w:t>ародно-стилизованный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</w:t>
            </w:r>
            <w:proofErr w:type="spellStart"/>
            <w:r w:rsidRPr="001062EE">
              <w:rPr>
                <w:sz w:val="20"/>
                <w:szCs w:val="20"/>
              </w:rPr>
              <w:t>Кошларда</w:t>
            </w:r>
            <w:proofErr w:type="spellEnd"/>
            <w:r w:rsidRPr="001062EE">
              <w:rPr>
                <w:sz w:val="20"/>
                <w:szCs w:val="20"/>
              </w:rPr>
              <w:t xml:space="preserve"> да </w:t>
            </w:r>
            <w:proofErr w:type="spellStart"/>
            <w:r w:rsidRPr="001062EE">
              <w:rPr>
                <w:sz w:val="20"/>
                <w:szCs w:val="20"/>
              </w:rPr>
              <w:t>кеше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язмышлары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  <w:gridSpan w:val="2"/>
          </w:tcPr>
          <w:p w14:paraId="3D3CD9D1" w14:textId="7086A962" w:rsidR="00975A52" w:rsidRPr="001062EE" w:rsidRDefault="00975A52" w:rsidP="00106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5-6 лет – 10-12 лет</w:t>
            </w:r>
          </w:p>
        </w:tc>
        <w:tc>
          <w:tcPr>
            <w:tcW w:w="2126" w:type="dxa"/>
            <w:gridSpan w:val="2"/>
          </w:tcPr>
          <w:p w14:paraId="705113D9" w14:textId="65D00779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Сагдеева Елена Николаевна </w:t>
            </w:r>
          </w:p>
        </w:tc>
        <w:tc>
          <w:tcPr>
            <w:tcW w:w="1560" w:type="dxa"/>
            <w:gridSpan w:val="2"/>
          </w:tcPr>
          <w:p w14:paraId="6AF18225" w14:textId="2284CF81" w:rsidR="00975A52" w:rsidRPr="001062EE" w:rsidRDefault="00975A52" w:rsidP="001344F7">
            <w:pPr>
              <w:rPr>
                <w:sz w:val="20"/>
                <w:szCs w:val="20"/>
              </w:rPr>
            </w:pPr>
            <w:r w:rsidRPr="001344F7">
              <w:rPr>
                <w:sz w:val="20"/>
                <w:szCs w:val="20"/>
              </w:rPr>
              <w:t>Диплом Лауреата I степени</w:t>
            </w:r>
          </w:p>
        </w:tc>
      </w:tr>
      <w:bookmarkEnd w:id="0"/>
      <w:tr w:rsidR="00975A52" w:rsidRPr="00C61D6A" w14:paraId="0529C3A3" w14:textId="4E1AAF3D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266FFCFB" w14:textId="77777777" w:rsidR="00975A52" w:rsidRPr="00C61D6A" w:rsidRDefault="00975A52" w:rsidP="001062E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3148DF5C" w14:textId="45C96D4C" w:rsidR="00975A52" w:rsidRPr="002526CD" w:rsidRDefault="00975A52" w:rsidP="001062EE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Детский хореографический коллектив "Карамель"</w:t>
            </w:r>
          </w:p>
        </w:tc>
        <w:tc>
          <w:tcPr>
            <w:tcW w:w="2191" w:type="dxa"/>
            <w:gridSpan w:val="2"/>
          </w:tcPr>
          <w:p w14:paraId="53AD8C69" w14:textId="33F9CBED" w:rsidR="00975A52" w:rsidRPr="001062EE" w:rsidRDefault="00975A52" w:rsidP="001062EE">
            <w:pPr>
              <w:rPr>
                <w:sz w:val="20"/>
                <w:szCs w:val="20"/>
              </w:rPr>
            </w:pPr>
            <w:r w:rsidRPr="00AD132D">
              <w:rPr>
                <w:sz w:val="20"/>
                <w:szCs w:val="20"/>
              </w:rPr>
              <w:t xml:space="preserve">МБУ ДО "Центр эстетического воспитания детей" ЕМР РТ </w:t>
            </w:r>
          </w:p>
        </w:tc>
        <w:tc>
          <w:tcPr>
            <w:tcW w:w="1494" w:type="dxa"/>
            <w:gridSpan w:val="2"/>
          </w:tcPr>
          <w:p w14:paraId="43F076A1" w14:textId="5F6FF5D3" w:rsidR="00975A52" w:rsidRDefault="00975A52" w:rsidP="00877882">
            <w:pPr>
              <w:rPr>
                <w:sz w:val="20"/>
                <w:szCs w:val="20"/>
              </w:rPr>
            </w:pPr>
            <w:r w:rsidRPr="00AD132D">
              <w:rPr>
                <w:sz w:val="20"/>
                <w:szCs w:val="20"/>
              </w:rPr>
              <w:t>Детский танец "Одуванчик"</w:t>
            </w:r>
          </w:p>
        </w:tc>
        <w:tc>
          <w:tcPr>
            <w:tcW w:w="1135" w:type="dxa"/>
            <w:gridSpan w:val="2"/>
          </w:tcPr>
          <w:p w14:paraId="7B03DA32" w14:textId="710DE2AA" w:rsidR="00975A52" w:rsidRPr="001062EE" w:rsidRDefault="00975A52" w:rsidP="001062EE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6-8 лет</w:t>
            </w:r>
          </w:p>
        </w:tc>
        <w:tc>
          <w:tcPr>
            <w:tcW w:w="2126" w:type="dxa"/>
            <w:gridSpan w:val="2"/>
          </w:tcPr>
          <w:p w14:paraId="5DD6BCF4" w14:textId="1111173F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Руководитель: </w:t>
            </w:r>
            <w:r w:rsidRPr="00AD132D">
              <w:rPr>
                <w:sz w:val="20"/>
                <w:szCs w:val="20"/>
              </w:rPr>
              <w:t xml:space="preserve">Тураева Елена Михайловна </w:t>
            </w:r>
          </w:p>
        </w:tc>
        <w:tc>
          <w:tcPr>
            <w:tcW w:w="1560" w:type="dxa"/>
            <w:gridSpan w:val="2"/>
          </w:tcPr>
          <w:p w14:paraId="70C1A347" w14:textId="347C8B73" w:rsidR="00975A52" w:rsidRPr="001062EE" w:rsidRDefault="00975A52" w:rsidP="00106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877882" w14:paraId="40FFA1CA" w14:textId="4FA1DF1E" w:rsidTr="00975A52">
        <w:tc>
          <w:tcPr>
            <w:tcW w:w="10784" w:type="dxa"/>
            <w:gridSpan w:val="13"/>
            <w:shd w:val="clear" w:color="auto" w:fill="auto"/>
          </w:tcPr>
          <w:p w14:paraId="7411FA07" w14:textId="77777777" w:rsidR="00975A52" w:rsidRPr="00877882" w:rsidRDefault="00975A52" w:rsidP="001062EE">
            <w:pPr>
              <w:widowControl w:val="0"/>
              <w:tabs>
                <w:tab w:val="left" w:pos="498"/>
              </w:tabs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>1 младшая группа 4 – 6 лет</w:t>
            </w:r>
          </w:p>
          <w:p w14:paraId="0FF95359" w14:textId="70B1D454" w:rsidR="00975A52" w:rsidRPr="00877882" w:rsidRDefault="00975A52" w:rsidP="001062EE">
            <w:pPr>
              <w:widowControl w:val="0"/>
              <w:tabs>
                <w:tab w:val="left" w:pos="498"/>
              </w:tabs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>КОЛЛЕКТИВЫ</w:t>
            </w:r>
          </w:p>
        </w:tc>
      </w:tr>
      <w:tr w:rsidR="00975A52" w:rsidRPr="00C61D6A" w14:paraId="59949DD7" w14:textId="6AFF41D0" w:rsidTr="00975A52">
        <w:trPr>
          <w:gridAfter w:val="1"/>
          <w:wAfter w:w="10" w:type="dxa"/>
          <w:trHeight w:val="88"/>
        </w:trPr>
        <w:tc>
          <w:tcPr>
            <w:tcW w:w="663" w:type="dxa"/>
            <w:shd w:val="clear" w:color="auto" w:fill="auto"/>
          </w:tcPr>
          <w:p w14:paraId="3AC6FA92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7E877858" w14:textId="77777777" w:rsidR="00975A52" w:rsidRPr="003C040A" w:rsidRDefault="00975A52" w:rsidP="00975A52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</w:t>
            </w:r>
            <w:proofErr w:type="spellStart"/>
            <w:r w:rsidRPr="001062EE">
              <w:rPr>
                <w:sz w:val="20"/>
                <w:szCs w:val="20"/>
              </w:rPr>
              <w:t>Асылъяр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2191" w:type="dxa"/>
            <w:gridSpan w:val="2"/>
          </w:tcPr>
          <w:p w14:paraId="2E20C8D9" w14:textId="77777777" w:rsidR="00975A52" w:rsidRPr="003C040A" w:rsidRDefault="00975A52" w:rsidP="00975A52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детского творчества» НМР РТ г. Нижнекамск</w:t>
            </w:r>
          </w:p>
        </w:tc>
        <w:tc>
          <w:tcPr>
            <w:tcW w:w="1494" w:type="dxa"/>
            <w:gridSpan w:val="2"/>
          </w:tcPr>
          <w:p w14:paraId="70C900F0" w14:textId="643B67DA" w:rsidR="00975A52" w:rsidRPr="003C040A" w:rsidRDefault="00975A52" w:rsidP="00975A52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Детский танец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«Ягодка моя»</w:t>
            </w:r>
          </w:p>
        </w:tc>
        <w:tc>
          <w:tcPr>
            <w:tcW w:w="1135" w:type="dxa"/>
            <w:gridSpan w:val="2"/>
          </w:tcPr>
          <w:p w14:paraId="6A35EFE6" w14:textId="77777777" w:rsidR="00975A52" w:rsidRPr="003C040A" w:rsidRDefault="00975A52" w:rsidP="00975A52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4-6 лет</w:t>
            </w:r>
          </w:p>
        </w:tc>
        <w:tc>
          <w:tcPr>
            <w:tcW w:w="2126" w:type="dxa"/>
            <w:gridSpan w:val="2"/>
          </w:tcPr>
          <w:p w14:paraId="0965B9A0" w14:textId="29467CE1" w:rsidR="00975A52" w:rsidRPr="003C040A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Руководитель</w:t>
            </w:r>
            <w:r>
              <w:rPr>
                <w:sz w:val="20"/>
                <w:szCs w:val="20"/>
              </w:rPr>
              <w:t>:</w:t>
            </w:r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Туктарова</w:t>
            </w:r>
            <w:proofErr w:type="spellEnd"/>
            <w:r w:rsidRPr="001062EE">
              <w:rPr>
                <w:sz w:val="20"/>
                <w:szCs w:val="20"/>
              </w:rPr>
              <w:t xml:space="preserve"> Регина </w:t>
            </w:r>
            <w:proofErr w:type="spellStart"/>
            <w:r w:rsidRPr="001062EE">
              <w:rPr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560" w:type="dxa"/>
            <w:gridSpan w:val="2"/>
          </w:tcPr>
          <w:p w14:paraId="5D8CC983" w14:textId="7EE7C108" w:rsidR="00975A52" w:rsidRPr="001062EE" w:rsidRDefault="00975A52" w:rsidP="00975A52">
            <w:pPr>
              <w:rPr>
                <w:sz w:val="20"/>
                <w:szCs w:val="20"/>
              </w:rPr>
            </w:pPr>
            <w:r w:rsidRPr="001C3E73">
              <w:rPr>
                <w:sz w:val="20"/>
                <w:szCs w:val="20"/>
              </w:rPr>
              <w:t>Диплом II степени</w:t>
            </w:r>
          </w:p>
        </w:tc>
      </w:tr>
      <w:tr w:rsidR="00975A52" w:rsidRPr="00C61D6A" w14:paraId="1451F662" w14:textId="7D1B97A7" w:rsidTr="00975A52">
        <w:trPr>
          <w:gridAfter w:val="1"/>
          <w:wAfter w:w="10" w:type="dxa"/>
          <w:trHeight w:val="88"/>
        </w:trPr>
        <w:tc>
          <w:tcPr>
            <w:tcW w:w="663" w:type="dxa"/>
            <w:shd w:val="clear" w:color="auto" w:fill="auto"/>
          </w:tcPr>
          <w:p w14:paraId="4DEAD3E2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59BE5F42" w14:textId="51793482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  <w:r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>«Небеса»</w:t>
            </w:r>
          </w:p>
          <w:p w14:paraId="44CF5786" w14:textId="7759587D" w:rsidR="00975A52" w:rsidRPr="001062EE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Группа Егоза</w:t>
            </w:r>
          </w:p>
        </w:tc>
        <w:tc>
          <w:tcPr>
            <w:tcW w:w="2191" w:type="dxa"/>
            <w:gridSpan w:val="2"/>
          </w:tcPr>
          <w:p w14:paraId="39A4BABB" w14:textId="77777777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 xml:space="preserve"> Танцевальная студия</w:t>
            </w:r>
          </w:p>
          <w:p w14:paraId="7F9C7391" w14:textId="77777777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«Небеса»</w:t>
            </w:r>
          </w:p>
          <w:p w14:paraId="615D8206" w14:textId="300A8780" w:rsidR="00975A52" w:rsidRPr="001062EE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город Елабуга</w:t>
            </w:r>
          </w:p>
        </w:tc>
        <w:tc>
          <w:tcPr>
            <w:tcW w:w="1494" w:type="dxa"/>
            <w:gridSpan w:val="2"/>
          </w:tcPr>
          <w:p w14:paraId="1EFCFCDD" w14:textId="77777777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Хореография</w:t>
            </w:r>
          </w:p>
          <w:p w14:paraId="5B5211EB" w14:textId="6A7D6913" w:rsidR="00975A52" w:rsidRPr="001062EE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Танец «Птицы»</w:t>
            </w:r>
          </w:p>
        </w:tc>
        <w:tc>
          <w:tcPr>
            <w:tcW w:w="1135" w:type="dxa"/>
            <w:gridSpan w:val="2"/>
          </w:tcPr>
          <w:p w14:paraId="76865A3B" w14:textId="6834DFFB" w:rsidR="00975A52" w:rsidRPr="001062EE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1 младшая</w:t>
            </w:r>
          </w:p>
        </w:tc>
        <w:tc>
          <w:tcPr>
            <w:tcW w:w="2126" w:type="dxa"/>
            <w:gridSpan w:val="2"/>
          </w:tcPr>
          <w:p w14:paraId="4F819778" w14:textId="77777777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Руководитель</w:t>
            </w:r>
          </w:p>
          <w:p w14:paraId="399CB707" w14:textId="77777777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Гарифуллина</w:t>
            </w:r>
            <w:proofErr w:type="spellEnd"/>
          </w:p>
          <w:p w14:paraId="76226D67" w14:textId="398A17F2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Линара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D2670">
              <w:rPr>
                <w:sz w:val="20"/>
                <w:szCs w:val="20"/>
              </w:rPr>
              <w:t>Фархатовна</w:t>
            </w:r>
            <w:proofErr w:type="spellEnd"/>
            <w:r w:rsidRPr="008D2670">
              <w:rPr>
                <w:sz w:val="20"/>
                <w:szCs w:val="20"/>
              </w:rPr>
              <w:t xml:space="preserve">. </w:t>
            </w:r>
          </w:p>
          <w:p w14:paraId="21CBF79D" w14:textId="77777777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педагог</w:t>
            </w:r>
          </w:p>
          <w:p w14:paraId="4295CF89" w14:textId="6A0D0C28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 xml:space="preserve">Бочкарева Екатерина </w:t>
            </w:r>
          </w:p>
          <w:p w14:paraId="1B407EEC" w14:textId="1F0D62B5" w:rsidR="00975A52" w:rsidRPr="001062EE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Ильинична</w:t>
            </w:r>
          </w:p>
        </w:tc>
        <w:tc>
          <w:tcPr>
            <w:tcW w:w="1560" w:type="dxa"/>
            <w:gridSpan w:val="2"/>
          </w:tcPr>
          <w:p w14:paraId="2695E58B" w14:textId="1BE554AF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1C3E73">
              <w:rPr>
                <w:sz w:val="20"/>
                <w:szCs w:val="20"/>
              </w:rPr>
              <w:t>Диплом II степени</w:t>
            </w:r>
          </w:p>
        </w:tc>
      </w:tr>
      <w:tr w:rsidR="00975A52" w:rsidRPr="00C61D6A" w14:paraId="242AA86B" w14:textId="5F93D358" w:rsidTr="00975A52">
        <w:trPr>
          <w:gridAfter w:val="1"/>
          <w:wAfter w:w="10" w:type="dxa"/>
          <w:trHeight w:val="101"/>
        </w:trPr>
        <w:tc>
          <w:tcPr>
            <w:tcW w:w="663" w:type="dxa"/>
            <w:shd w:val="clear" w:color="auto" w:fill="auto"/>
          </w:tcPr>
          <w:p w14:paraId="6700A9D9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2015EFE0" w14:textId="77777777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  <w:r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>«Небеса»</w:t>
            </w:r>
          </w:p>
          <w:p w14:paraId="653415AE" w14:textId="17634D79" w:rsidR="00975A52" w:rsidRPr="001062EE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Группа</w:t>
            </w:r>
            <w:r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>«Небеса»</w:t>
            </w:r>
          </w:p>
        </w:tc>
        <w:tc>
          <w:tcPr>
            <w:tcW w:w="2191" w:type="dxa"/>
            <w:gridSpan w:val="2"/>
          </w:tcPr>
          <w:p w14:paraId="0CDF7673" w14:textId="77777777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</w:p>
          <w:p w14:paraId="73CFC5D5" w14:textId="77777777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«Небеса»</w:t>
            </w:r>
          </w:p>
          <w:p w14:paraId="5739B61D" w14:textId="04E57518" w:rsidR="00975A52" w:rsidRPr="001062EE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город Елабуга</w:t>
            </w:r>
          </w:p>
        </w:tc>
        <w:tc>
          <w:tcPr>
            <w:tcW w:w="1494" w:type="dxa"/>
            <w:gridSpan w:val="2"/>
          </w:tcPr>
          <w:p w14:paraId="71C9BECE" w14:textId="77777777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Хореография</w:t>
            </w:r>
          </w:p>
          <w:p w14:paraId="63A9E1AA" w14:textId="77777777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Танец</w:t>
            </w:r>
          </w:p>
          <w:p w14:paraId="605FF9F1" w14:textId="07432847" w:rsidR="00975A52" w:rsidRPr="001062EE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«Мечтай»</w:t>
            </w:r>
          </w:p>
        </w:tc>
        <w:tc>
          <w:tcPr>
            <w:tcW w:w="1135" w:type="dxa"/>
            <w:gridSpan w:val="2"/>
          </w:tcPr>
          <w:p w14:paraId="5D047348" w14:textId="366CE663" w:rsidR="00975A52" w:rsidRDefault="00975A52" w:rsidP="00975A52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  <w:jc w:val="both"/>
            </w:pPr>
            <w:r w:rsidRPr="008D2670">
              <w:t>1 младшая</w:t>
            </w:r>
          </w:p>
        </w:tc>
        <w:tc>
          <w:tcPr>
            <w:tcW w:w="2126" w:type="dxa"/>
            <w:gridSpan w:val="2"/>
          </w:tcPr>
          <w:p w14:paraId="0ACF3F75" w14:textId="77777777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Руководитель</w:t>
            </w:r>
          </w:p>
          <w:p w14:paraId="4BC216AA" w14:textId="77777777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Гарифуллина</w:t>
            </w:r>
            <w:proofErr w:type="spellEnd"/>
          </w:p>
          <w:p w14:paraId="53EC1D3E" w14:textId="07E71196" w:rsidR="00975A52" w:rsidRPr="001062EE" w:rsidRDefault="00975A52" w:rsidP="00975A52">
            <w:pPr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Линара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D2670">
              <w:rPr>
                <w:sz w:val="20"/>
                <w:szCs w:val="20"/>
              </w:rPr>
              <w:t>Фархатовна</w:t>
            </w:r>
            <w:proofErr w:type="spellEnd"/>
          </w:p>
        </w:tc>
        <w:tc>
          <w:tcPr>
            <w:tcW w:w="1560" w:type="dxa"/>
            <w:gridSpan w:val="2"/>
          </w:tcPr>
          <w:p w14:paraId="451FCC9B" w14:textId="47EE6BF4" w:rsidR="00975A52" w:rsidRPr="008D2670" w:rsidRDefault="00975A52" w:rsidP="00975A52">
            <w:pPr>
              <w:jc w:val="both"/>
              <w:rPr>
                <w:sz w:val="20"/>
                <w:szCs w:val="20"/>
              </w:rPr>
            </w:pPr>
            <w:r w:rsidRPr="001C3E73">
              <w:rPr>
                <w:sz w:val="20"/>
                <w:szCs w:val="20"/>
              </w:rPr>
              <w:t>Диплом II степени</w:t>
            </w:r>
          </w:p>
        </w:tc>
      </w:tr>
      <w:tr w:rsidR="00975A52" w:rsidRPr="00C61D6A" w14:paraId="708C99CB" w14:textId="6FF936E3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2F7F7118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4722633C" w14:textId="09EFDF7D" w:rsidR="00975A52" w:rsidRPr="003C040A" w:rsidRDefault="00975A52" w:rsidP="00975A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>ческий коллектив «Солнечный город»</w:t>
            </w:r>
          </w:p>
        </w:tc>
        <w:tc>
          <w:tcPr>
            <w:tcW w:w="2191" w:type="dxa"/>
            <w:gridSpan w:val="2"/>
            <w:shd w:val="clear" w:color="auto" w:fill="auto"/>
          </w:tcPr>
          <w:p w14:paraId="0D45D382" w14:textId="685A7031" w:rsidR="00975A52" w:rsidRPr="003C040A" w:rsidRDefault="00975A52" w:rsidP="00975A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1062EE">
              <w:rPr>
                <w:sz w:val="20"/>
                <w:szCs w:val="20"/>
              </w:rPr>
              <w:t>Нижнекамск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5B004C0" w14:textId="727F5777" w:rsidR="00975A52" w:rsidRPr="003C040A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062EE">
              <w:rPr>
                <w:sz w:val="20"/>
                <w:szCs w:val="20"/>
              </w:rPr>
              <w:t>етский танец,</w:t>
            </w:r>
            <w:r w:rsidRPr="001062EE">
              <w:rPr>
                <w:sz w:val="20"/>
                <w:szCs w:val="20"/>
              </w:rPr>
              <w:br/>
              <w:t>«Маши без медведя»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6CB2F9F6" w14:textId="3912B830" w:rsidR="00975A52" w:rsidRPr="001062EE" w:rsidRDefault="00975A52" w:rsidP="00975A52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4-6 лет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F9400A0" w14:textId="77777777" w:rsidR="00975A52" w:rsidRPr="00D41BC7" w:rsidRDefault="00975A52" w:rsidP="00975A52">
            <w:pPr>
              <w:rPr>
                <w:sz w:val="20"/>
                <w:szCs w:val="20"/>
              </w:rPr>
            </w:pPr>
            <w:r w:rsidRPr="00D41BC7">
              <w:rPr>
                <w:sz w:val="20"/>
                <w:szCs w:val="20"/>
              </w:rPr>
              <w:t>Соков Роман Александрович,</w:t>
            </w:r>
          </w:p>
          <w:p w14:paraId="292C45C2" w14:textId="5FC562E4" w:rsidR="00975A52" w:rsidRPr="003C040A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3D4F63">
              <w:rPr>
                <w:sz w:val="20"/>
                <w:szCs w:val="20"/>
              </w:rPr>
              <w:t>Тартмина</w:t>
            </w:r>
            <w:proofErr w:type="spellEnd"/>
            <w:r w:rsidRPr="003D4F63">
              <w:rPr>
                <w:sz w:val="20"/>
                <w:szCs w:val="20"/>
              </w:rPr>
              <w:t xml:space="preserve"> Гузель </w:t>
            </w:r>
            <w:proofErr w:type="spellStart"/>
            <w:r w:rsidRPr="003D4F63">
              <w:rPr>
                <w:sz w:val="20"/>
                <w:szCs w:val="20"/>
              </w:rPr>
              <w:t>Ринатовна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46BBA7D6" w14:textId="20B05A31" w:rsidR="00975A52" w:rsidRPr="00D41BC7" w:rsidRDefault="00975A52" w:rsidP="00975A52">
            <w:pPr>
              <w:rPr>
                <w:sz w:val="20"/>
                <w:szCs w:val="20"/>
              </w:rPr>
            </w:pPr>
            <w:r w:rsidRPr="001C3E73">
              <w:rPr>
                <w:sz w:val="20"/>
                <w:szCs w:val="20"/>
              </w:rPr>
              <w:t>Диплом II степени</w:t>
            </w:r>
          </w:p>
        </w:tc>
      </w:tr>
      <w:tr w:rsidR="00975A52" w:rsidRPr="00C61D6A" w14:paraId="465DEA50" w14:textId="2822A2DF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4548E04E" w14:textId="77777777" w:rsidR="00975A52" w:rsidRPr="00C61D6A" w:rsidRDefault="00975A52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18912FED" w14:textId="77777777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  <w:r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>«Небеса»</w:t>
            </w:r>
          </w:p>
          <w:p w14:paraId="14E857B0" w14:textId="77777777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Группа Егоза</w:t>
            </w:r>
          </w:p>
          <w:p w14:paraId="17D1DA71" w14:textId="77777777" w:rsidR="00975A52" w:rsidRDefault="00975A52" w:rsidP="008127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14:paraId="3078C472" w14:textId="77777777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</w:p>
          <w:p w14:paraId="24150429" w14:textId="77777777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«Небеса»</w:t>
            </w:r>
          </w:p>
          <w:p w14:paraId="68B5ED2D" w14:textId="554D5BF4" w:rsidR="00975A52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город Елабуга</w:t>
            </w:r>
          </w:p>
        </w:tc>
        <w:tc>
          <w:tcPr>
            <w:tcW w:w="1494" w:type="dxa"/>
            <w:gridSpan w:val="2"/>
          </w:tcPr>
          <w:p w14:paraId="13CD8F49" w14:textId="77777777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Хореография</w:t>
            </w:r>
          </w:p>
          <w:p w14:paraId="2658C62B" w14:textId="4FFEAFB9" w:rsidR="00975A52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Танец «Дети лезут на чердак»</w:t>
            </w:r>
          </w:p>
        </w:tc>
        <w:tc>
          <w:tcPr>
            <w:tcW w:w="1135" w:type="dxa"/>
            <w:gridSpan w:val="2"/>
          </w:tcPr>
          <w:p w14:paraId="36B72BE6" w14:textId="78A81BA1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>
              <w:t>1 младшая</w:t>
            </w:r>
          </w:p>
        </w:tc>
        <w:tc>
          <w:tcPr>
            <w:tcW w:w="2126" w:type="dxa"/>
            <w:gridSpan w:val="2"/>
          </w:tcPr>
          <w:p w14:paraId="6438DE01" w14:textId="77777777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Руководитель</w:t>
            </w:r>
          </w:p>
          <w:p w14:paraId="74A9C991" w14:textId="77777777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Гарифуллина</w:t>
            </w:r>
            <w:proofErr w:type="spellEnd"/>
          </w:p>
          <w:p w14:paraId="30A6AD86" w14:textId="77777777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Линара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D2670">
              <w:rPr>
                <w:sz w:val="20"/>
                <w:szCs w:val="20"/>
              </w:rPr>
              <w:t>Фархатовна</w:t>
            </w:r>
            <w:proofErr w:type="spellEnd"/>
            <w:r w:rsidRPr="008D2670">
              <w:rPr>
                <w:sz w:val="20"/>
                <w:szCs w:val="20"/>
              </w:rPr>
              <w:t>,</w:t>
            </w:r>
          </w:p>
          <w:p w14:paraId="055BAC40" w14:textId="77777777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Педагог</w:t>
            </w:r>
            <w:r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 xml:space="preserve">Бочкарева Екатерина </w:t>
            </w:r>
          </w:p>
          <w:p w14:paraId="2C1BECF3" w14:textId="28EBBA11" w:rsidR="00975A52" w:rsidRPr="001062EE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Ильинична</w:t>
            </w:r>
          </w:p>
        </w:tc>
        <w:tc>
          <w:tcPr>
            <w:tcW w:w="1560" w:type="dxa"/>
            <w:gridSpan w:val="2"/>
          </w:tcPr>
          <w:p w14:paraId="53CF0E97" w14:textId="368D605F" w:rsidR="00975A52" w:rsidRPr="008D2670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7A037A7B" w14:textId="496F9EEE" w:rsidTr="00975A52">
        <w:trPr>
          <w:gridAfter w:val="1"/>
          <w:wAfter w:w="10" w:type="dxa"/>
          <w:trHeight w:val="101"/>
        </w:trPr>
        <w:tc>
          <w:tcPr>
            <w:tcW w:w="663" w:type="dxa"/>
            <w:shd w:val="clear" w:color="auto" w:fill="auto"/>
          </w:tcPr>
          <w:p w14:paraId="445C7929" w14:textId="77777777" w:rsidR="00975A52" w:rsidRPr="00C61D6A" w:rsidRDefault="00975A52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7BE422C4" w14:textId="6366BA29" w:rsidR="00975A52" w:rsidRPr="003C040A" w:rsidRDefault="00975A52" w:rsidP="008127C0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коллектив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</w:t>
            </w:r>
            <w:proofErr w:type="spellStart"/>
            <w:r w:rsidRPr="001062EE">
              <w:rPr>
                <w:sz w:val="20"/>
                <w:szCs w:val="20"/>
              </w:rPr>
              <w:t>Анжелинки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2191" w:type="dxa"/>
            <w:gridSpan w:val="2"/>
          </w:tcPr>
          <w:p w14:paraId="187DCF1E" w14:textId="7B4F224A" w:rsidR="00975A52" w:rsidRPr="003C040A" w:rsidRDefault="00975A52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«Центр эстетического воспитания детей»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ЕМРТ г.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Елабуга</w:t>
            </w:r>
          </w:p>
        </w:tc>
        <w:tc>
          <w:tcPr>
            <w:tcW w:w="1494" w:type="dxa"/>
            <w:gridSpan w:val="2"/>
          </w:tcPr>
          <w:p w14:paraId="40DF4D67" w14:textId="70A82C9F" w:rsidR="00975A52" w:rsidRPr="003C040A" w:rsidRDefault="00975A52" w:rsidP="008127C0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Детский танец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«Рыжий апельсин»</w:t>
            </w:r>
          </w:p>
        </w:tc>
        <w:tc>
          <w:tcPr>
            <w:tcW w:w="1135" w:type="dxa"/>
            <w:gridSpan w:val="2"/>
          </w:tcPr>
          <w:p w14:paraId="51A94EC5" w14:textId="33049504" w:rsidR="00975A52" w:rsidRPr="003C040A" w:rsidRDefault="00975A52" w:rsidP="008127C0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  <w:jc w:val="both"/>
            </w:pPr>
            <w:r>
              <w:t>4-6 лет</w:t>
            </w:r>
          </w:p>
        </w:tc>
        <w:tc>
          <w:tcPr>
            <w:tcW w:w="2126" w:type="dxa"/>
            <w:gridSpan w:val="2"/>
          </w:tcPr>
          <w:p w14:paraId="12D16070" w14:textId="69B741BB" w:rsidR="00975A52" w:rsidRPr="003C040A" w:rsidRDefault="00975A52" w:rsidP="008127C0">
            <w:pPr>
              <w:rPr>
                <w:sz w:val="20"/>
                <w:szCs w:val="20"/>
              </w:rPr>
            </w:pPr>
            <w:proofErr w:type="spellStart"/>
            <w:r w:rsidRPr="001062EE">
              <w:rPr>
                <w:sz w:val="20"/>
                <w:szCs w:val="20"/>
              </w:rPr>
              <w:t>Машанова</w:t>
            </w:r>
            <w:proofErr w:type="spellEnd"/>
            <w:r w:rsidRPr="001062EE">
              <w:rPr>
                <w:sz w:val="20"/>
                <w:szCs w:val="20"/>
              </w:rPr>
              <w:t xml:space="preserve"> Анжела Валерьевна</w:t>
            </w:r>
          </w:p>
        </w:tc>
        <w:tc>
          <w:tcPr>
            <w:tcW w:w="1560" w:type="dxa"/>
            <w:gridSpan w:val="2"/>
          </w:tcPr>
          <w:p w14:paraId="5A30F5C3" w14:textId="3BDB1E8F" w:rsidR="00975A52" w:rsidRPr="001062EE" w:rsidRDefault="00975A52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4859A037" w14:textId="235129DC" w:rsidTr="00975A52">
        <w:trPr>
          <w:gridAfter w:val="1"/>
          <w:wAfter w:w="10" w:type="dxa"/>
          <w:trHeight w:val="87"/>
        </w:trPr>
        <w:tc>
          <w:tcPr>
            <w:tcW w:w="663" w:type="dxa"/>
            <w:shd w:val="clear" w:color="auto" w:fill="auto"/>
          </w:tcPr>
          <w:p w14:paraId="0D53D890" w14:textId="77777777" w:rsidR="00975A52" w:rsidRPr="00C61D6A" w:rsidRDefault="00975A52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00460A2B" w14:textId="58B3EB38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  <w:r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>«Небеса»</w:t>
            </w:r>
          </w:p>
          <w:p w14:paraId="1A00BF4F" w14:textId="576B0DB1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Группа «Звездочки»</w:t>
            </w:r>
            <w:r>
              <w:rPr>
                <w:sz w:val="20"/>
                <w:szCs w:val="20"/>
              </w:rPr>
              <w:t xml:space="preserve"> и</w:t>
            </w:r>
          </w:p>
          <w:p w14:paraId="64A7C9D4" w14:textId="40A8DFB2" w:rsidR="00975A52" w:rsidRPr="001062EE" w:rsidRDefault="00975A52" w:rsidP="00B119A6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«Киндеры»</w:t>
            </w:r>
          </w:p>
        </w:tc>
        <w:tc>
          <w:tcPr>
            <w:tcW w:w="2191" w:type="dxa"/>
            <w:gridSpan w:val="2"/>
          </w:tcPr>
          <w:p w14:paraId="0F7A5E3F" w14:textId="77777777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</w:p>
          <w:p w14:paraId="647E4138" w14:textId="77777777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«Небеса»</w:t>
            </w:r>
          </w:p>
          <w:p w14:paraId="13F6A8BA" w14:textId="5A98F33C" w:rsidR="00975A52" w:rsidRPr="001062EE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город Елабуга</w:t>
            </w:r>
          </w:p>
        </w:tc>
        <w:tc>
          <w:tcPr>
            <w:tcW w:w="1494" w:type="dxa"/>
            <w:gridSpan w:val="2"/>
          </w:tcPr>
          <w:p w14:paraId="38B8223C" w14:textId="77777777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Хореография</w:t>
            </w:r>
          </w:p>
          <w:p w14:paraId="0B061EAF" w14:textId="77777777" w:rsidR="00975A52" w:rsidRPr="008D2670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Танец</w:t>
            </w:r>
          </w:p>
          <w:p w14:paraId="78B3B1D2" w14:textId="04D3CC9C" w:rsidR="00975A52" w:rsidRPr="001062EE" w:rsidRDefault="00975A52" w:rsidP="008127C0">
            <w:pPr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«Юные матросы»</w:t>
            </w:r>
          </w:p>
        </w:tc>
        <w:tc>
          <w:tcPr>
            <w:tcW w:w="1135" w:type="dxa"/>
            <w:gridSpan w:val="2"/>
          </w:tcPr>
          <w:p w14:paraId="20B9C5B8" w14:textId="4C5D3684" w:rsidR="00975A52" w:rsidRDefault="00975A52" w:rsidP="008127C0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  <w:jc w:val="both"/>
            </w:pPr>
            <w:r>
              <w:t>1 младшая</w:t>
            </w:r>
          </w:p>
        </w:tc>
        <w:tc>
          <w:tcPr>
            <w:tcW w:w="2126" w:type="dxa"/>
            <w:gridSpan w:val="2"/>
          </w:tcPr>
          <w:p w14:paraId="2F01487C" w14:textId="77777777" w:rsidR="00975A52" w:rsidRPr="00B119A6" w:rsidRDefault="00975A52" w:rsidP="008127C0">
            <w:pPr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>Руководитель</w:t>
            </w:r>
          </w:p>
          <w:p w14:paraId="5F46916A" w14:textId="77777777" w:rsidR="00975A52" w:rsidRPr="00B119A6" w:rsidRDefault="00975A52" w:rsidP="008127C0">
            <w:pPr>
              <w:rPr>
                <w:sz w:val="18"/>
                <w:szCs w:val="20"/>
              </w:rPr>
            </w:pPr>
            <w:proofErr w:type="spellStart"/>
            <w:r w:rsidRPr="00B119A6">
              <w:rPr>
                <w:sz w:val="18"/>
                <w:szCs w:val="20"/>
              </w:rPr>
              <w:t>Гарифуллина</w:t>
            </w:r>
            <w:proofErr w:type="spellEnd"/>
          </w:p>
          <w:p w14:paraId="51EF6A16" w14:textId="07BB6324" w:rsidR="00975A52" w:rsidRPr="00B119A6" w:rsidRDefault="00975A52" w:rsidP="008127C0">
            <w:pPr>
              <w:rPr>
                <w:sz w:val="18"/>
                <w:szCs w:val="20"/>
              </w:rPr>
            </w:pPr>
            <w:proofErr w:type="spellStart"/>
            <w:r w:rsidRPr="00B119A6">
              <w:rPr>
                <w:sz w:val="18"/>
                <w:szCs w:val="20"/>
              </w:rPr>
              <w:t>Линара</w:t>
            </w:r>
            <w:proofErr w:type="spellEnd"/>
            <w:r w:rsidRPr="00B119A6">
              <w:rPr>
                <w:sz w:val="18"/>
                <w:szCs w:val="20"/>
              </w:rPr>
              <w:t xml:space="preserve"> </w:t>
            </w:r>
            <w:proofErr w:type="spellStart"/>
            <w:r w:rsidRPr="00B119A6">
              <w:rPr>
                <w:sz w:val="18"/>
                <w:szCs w:val="20"/>
              </w:rPr>
              <w:t>Фархатовна</w:t>
            </w:r>
            <w:proofErr w:type="spellEnd"/>
            <w:r w:rsidRPr="00B119A6">
              <w:rPr>
                <w:sz w:val="18"/>
                <w:szCs w:val="20"/>
              </w:rPr>
              <w:t>,</w:t>
            </w:r>
          </w:p>
          <w:p w14:paraId="68C5A73B" w14:textId="77777777" w:rsidR="00975A52" w:rsidRPr="00B119A6" w:rsidRDefault="00975A52" w:rsidP="008127C0">
            <w:pPr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Педагог Бочкарева </w:t>
            </w:r>
          </w:p>
          <w:p w14:paraId="74A544FC" w14:textId="2A44BD04" w:rsidR="00975A52" w:rsidRPr="00B119A6" w:rsidRDefault="00975A52" w:rsidP="008127C0">
            <w:pPr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>Екатерина Ильинична</w:t>
            </w:r>
          </w:p>
          <w:p w14:paraId="11E2E436" w14:textId="590635A4" w:rsidR="00975A52" w:rsidRPr="00B119A6" w:rsidRDefault="00975A52" w:rsidP="008127C0">
            <w:pPr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Закирова </w:t>
            </w:r>
            <w:proofErr w:type="spellStart"/>
            <w:r w:rsidRPr="00B119A6">
              <w:rPr>
                <w:sz w:val="18"/>
                <w:szCs w:val="20"/>
              </w:rPr>
              <w:t>Аделя</w:t>
            </w:r>
            <w:proofErr w:type="spellEnd"/>
            <w:r w:rsidRPr="00B119A6">
              <w:rPr>
                <w:sz w:val="18"/>
                <w:szCs w:val="20"/>
              </w:rPr>
              <w:t xml:space="preserve"> </w:t>
            </w:r>
            <w:proofErr w:type="spellStart"/>
            <w:r w:rsidRPr="00B119A6">
              <w:rPr>
                <w:sz w:val="18"/>
                <w:szCs w:val="20"/>
              </w:rPr>
              <w:t>Ленаровна</w:t>
            </w:r>
            <w:proofErr w:type="spellEnd"/>
            <w:r w:rsidRPr="00B119A6">
              <w:rPr>
                <w:sz w:val="18"/>
                <w:szCs w:val="20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2759E55E" w14:textId="77777777" w:rsidR="00975A52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7BBFA599" w14:textId="77777777" w:rsidR="00975A52" w:rsidRPr="00B119A6" w:rsidRDefault="00975A52" w:rsidP="008127C0">
            <w:pPr>
              <w:rPr>
                <w:sz w:val="18"/>
                <w:szCs w:val="20"/>
              </w:rPr>
            </w:pPr>
          </w:p>
        </w:tc>
      </w:tr>
      <w:tr w:rsidR="00975A52" w:rsidRPr="00877882" w14:paraId="00109E7D" w14:textId="0240E622" w:rsidTr="00975A52">
        <w:trPr>
          <w:trHeight w:val="88"/>
        </w:trPr>
        <w:tc>
          <w:tcPr>
            <w:tcW w:w="10784" w:type="dxa"/>
            <w:gridSpan w:val="13"/>
            <w:shd w:val="clear" w:color="auto" w:fill="auto"/>
          </w:tcPr>
          <w:p w14:paraId="0EC94A18" w14:textId="52F17BE0" w:rsidR="00975A52" w:rsidRPr="00877882" w:rsidRDefault="00975A52" w:rsidP="008127C0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>СОЛО</w:t>
            </w:r>
          </w:p>
        </w:tc>
      </w:tr>
      <w:tr w:rsidR="00975A52" w:rsidRPr="00C61D6A" w14:paraId="59DCBB7C" w14:textId="5B2C46D9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260623D0" w14:textId="77777777" w:rsidR="00975A52" w:rsidRPr="00C61D6A" w:rsidRDefault="00975A52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5498A566" w14:textId="7A6A2E1F" w:rsidR="00975A52" w:rsidRPr="001062EE" w:rsidRDefault="00975A52" w:rsidP="008127C0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Рыкова Вероника </w:t>
            </w:r>
          </w:p>
        </w:tc>
        <w:tc>
          <w:tcPr>
            <w:tcW w:w="2191" w:type="dxa"/>
            <w:gridSpan w:val="2"/>
            <w:shd w:val="clear" w:color="auto" w:fill="auto"/>
          </w:tcPr>
          <w:p w14:paraId="7F0E14CA" w14:textId="56784E33" w:rsidR="00975A52" w:rsidRPr="001062EE" w:rsidRDefault="00975A52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"Центр эстетического воспитания детей" ЕМР РТ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5A40884F" w14:textId="49408948" w:rsidR="00975A52" w:rsidRPr="001062EE" w:rsidRDefault="00975A52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Детский танец "Маленький ежик"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78BA3382" w14:textId="2E637279" w:rsidR="00975A52" w:rsidRPr="001062EE" w:rsidRDefault="00975A52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6 лет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A570940" w14:textId="36618CF5" w:rsidR="00975A52" w:rsidRPr="001062EE" w:rsidRDefault="00975A52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Руководитель: Тураева Елена Михайловна </w:t>
            </w:r>
          </w:p>
        </w:tc>
        <w:tc>
          <w:tcPr>
            <w:tcW w:w="1560" w:type="dxa"/>
            <w:gridSpan w:val="2"/>
          </w:tcPr>
          <w:p w14:paraId="4CA6D24A" w14:textId="7A02D84A" w:rsidR="00975A52" w:rsidRPr="001062EE" w:rsidRDefault="00975A52" w:rsidP="00812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 При</w:t>
            </w:r>
          </w:p>
        </w:tc>
      </w:tr>
      <w:tr w:rsidR="00975A52" w:rsidRPr="001062EE" w14:paraId="57C9908A" w14:textId="36DE4A75" w:rsidTr="00975A52">
        <w:trPr>
          <w:trHeight w:val="466"/>
        </w:trPr>
        <w:tc>
          <w:tcPr>
            <w:tcW w:w="10784" w:type="dxa"/>
            <w:gridSpan w:val="13"/>
            <w:shd w:val="clear" w:color="auto" w:fill="auto"/>
          </w:tcPr>
          <w:p w14:paraId="08DB41B9" w14:textId="4AD464C5" w:rsidR="00975A52" w:rsidRPr="00DD6BD6" w:rsidRDefault="00975A52" w:rsidP="008127C0">
            <w:pPr>
              <w:jc w:val="center"/>
              <w:rPr>
                <w:b/>
                <w:sz w:val="22"/>
                <w:szCs w:val="20"/>
              </w:rPr>
            </w:pPr>
            <w:r w:rsidRPr="00DD6BD6">
              <w:rPr>
                <w:b/>
                <w:sz w:val="22"/>
                <w:szCs w:val="20"/>
              </w:rPr>
              <w:lastRenderedPageBreak/>
              <w:t>Смешанный состав</w:t>
            </w:r>
          </w:p>
        </w:tc>
      </w:tr>
      <w:tr w:rsidR="00975A52" w:rsidRPr="00C61D6A" w14:paraId="671A7626" w14:textId="50F35A39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31B734B8" w14:textId="77777777" w:rsidR="00975A52" w:rsidRPr="00C61D6A" w:rsidRDefault="00975A52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5C6E3B07" w14:textId="448353AC" w:rsidR="00975A52" w:rsidRPr="001062EE" w:rsidRDefault="00975A52" w:rsidP="008127C0">
            <w:pPr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</w:t>
            </w:r>
            <w:proofErr w:type="spellStart"/>
            <w:r w:rsidRPr="001062EE">
              <w:rPr>
                <w:sz w:val="20"/>
                <w:szCs w:val="20"/>
              </w:rPr>
              <w:t>Асылъяр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2191" w:type="dxa"/>
            <w:gridSpan w:val="2"/>
          </w:tcPr>
          <w:p w14:paraId="0BDB60A0" w14:textId="7D2DB4AA" w:rsidR="00975A52" w:rsidRPr="001062EE" w:rsidRDefault="00975A52" w:rsidP="008127C0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детского творчества» НМР РТ г. Нижнекамск</w:t>
            </w:r>
          </w:p>
        </w:tc>
        <w:tc>
          <w:tcPr>
            <w:tcW w:w="1494" w:type="dxa"/>
            <w:gridSpan w:val="2"/>
          </w:tcPr>
          <w:p w14:paraId="7A168EDF" w14:textId="4F539C1B" w:rsidR="00975A52" w:rsidRPr="001062EE" w:rsidRDefault="00975A52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Народно-стилизованный танец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«Платочки мои»</w:t>
            </w:r>
          </w:p>
        </w:tc>
        <w:tc>
          <w:tcPr>
            <w:tcW w:w="1135" w:type="dxa"/>
            <w:gridSpan w:val="2"/>
          </w:tcPr>
          <w:p w14:paraId="4E73FC6B" w14:textId="159B5D79" w:rsidR="00975A52" w:rsidRPr="001062EE" w:rsidRDefault="00975A52" w:rsidP="008127C0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9-11 лет</w:t>
            </w:r>
          </w:p>
        </w:tc>
        <w:tc>
          <w:tcPr>
            <w:tcW w:w="2126" w:type="dxa"/>
            <w:gridSpan w:val="2"/>
          </w:tcPr>
          <w:p w14:paraId="52A77501" w14:textId="02A10AB9" w:rsidR="00975A52" w:rsidRPr="001062EE" w:rsidRDefault="00975A52" w:rsidP="008127C0">
            <w:pPr>
              <w:pStyle w:val="a8"/>
              <w:spacing w:line="276" w:lineRule="auto"/>
              <w:ind w:left="34"/>
              <w:rPr>
                <w:sz w:val="20"/>
                <w:szCs w:val="20"/>
                <w:lang w:eastAsia="ru-RU"/>
              </w:rPr>
            </w:pPr>
            <w:r w:rsidRPr="001062EE">
              <w:rPr>
                <w:sz w:val="20"/>
                <w:szCs w:val="20"/>
              </w:rPr>
              <w:t>Руководитель</w:t>
            </w:r>
            <w:r>
              <w:rPr>
                <w:sz w:val="20"/>
                <w:szCs w:val="20"/>
              </w:rPr>
              <w:t>:</w:t>
            </w:r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Туктарова</w:t>
            </w:r>
            <w:proofErr w:type="spellEnd"/>
            <w:r w:rsidRPr="001062EE">
              <w:rPr>
                <w:sz w:val="20"/>
                <w:szCs w:val="20"/>
              </w:rPr>
              <w:t xml:space="preserve"> Регина </w:t>
            </w:r>
            <w:proofErr w:type="spellStart"/>
            <w:r w:rsidRPr="001062EE">
              <w:rPr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560" w:type="dxa"/>
            <w:gridSpan w:val="2"/>
          </w:tcPr>
          <w:p w14:paraId="76122487" w14:textId="77777777" w:rsidR="00975A52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22D910A1" w14:textId="77777777" w:rsidR="00975A52" w:rsidRPr="001062EE" w:rsidRDefault="00975A52" w:rsidP="008127C0">
            <w:pPr>
              <w:pStyle w:val="a8"/>
              <w:spacing w:line="276" w:lineRule="auto"/>
              <w:ind w:left="34"/>
              <w:rPr>
                <w:sz w:val="20"/>
                <w:szCs w:val="20"/>
              </w:rPr>
            </w:pPr>
          </w:p>
        </w:tc>
      </w:tr>
      <w:tr w:rsidR="00975A52" w:rsidRPr="00C61D6A" w14:paraId="301BCDE4" w14:textId="7C5FB4BF" w:rsidTr="00975A52">
        <w:tc>
          <w:tcPr>
            <w:tcW w:w="10784" w:type="dxa"/>
            <w:gridSpan w:val="13"/>
            <w:shd w:val="clear" w:color="auto" w:fill="auto"/>
          </w:tcPr>
          <w:p w14:paraId="2FFA12B2" w14:textId="77777777" w:rsidR="00975A52" w:rsidRPr="00877882" w:rsidRDefault="00975A52" w:rsidP="008127C0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>2 младшая группа 7 – 9 лет</w:t>
            </w:r>
          </w:p>
          <w:p w14:paraId="7EA5EF6E" w14:textId="27ABFE5F" w:rsidR="00975A52" w:rsidRPr="00877882" w:rsidRDefault="00975A52" w:rsidP="008127C0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>КОЛЛЕКТИВЫ</w:t>
            </w:r>
          </w:p>
        </w:tc>
      </w:tr>
      <w:tr w:rsidR="00975A52" w:rsidRPr="00C61D6A" w14:paraId="5F88A3E7" w14:textId="3EDF4C77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24E9E207" w14:textId="77777777" w:rsidR="00975A52" w:rsidRPr="00C61D6A" w:rsidRDefault="00975A52" w:rsidP="008127C0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3B90E0C3" w14:textId="1A8A16A8" w:rsidR="00975A52" w:rsidRPr="003C040A" w:rsidRDefault="00975A52" w:rsidP="00B119A6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>ческий коллектив «Солнечный город»</w:t>
            </w:r>
          </w:p>
        </w:tc>
        <w:tc>
          <w:tcPr>
            <w:tcW w:w="2191" w:type="dxa"/>
            <w:gridSpan w:val="2"/>
          </w:tcPr>
          <w:p w14:paraId="1301A5F6" w14:textId="49111B4E" w:rsidR="00975A52" w:rsidRPr="003C040A" w:rsidRDefault="00975A52" w:rsidP="00B119A6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1062EE">
              <w:rPr>
                <w:sz w:val="20"/>
                <w:szCs w:val="20"/>
              </w:rPr>
              <w:t>Нижнекамск</w:t>
            </w:r>
          </w:p>
        </w:tc>
        <w:tc>
          <w:tcPr>
            <w:tcW w:w="1494" w:type="dxa"/>
            <w:gridSpan w:val="2"/>
          </w:tcPr>
          <w:p w14:paraId="414897F2" w14:textId="57A8C5E2" w:rsidR="00975A52" w:rsidRPr="003C040A" w:rsidRDefault="00975A52" w:rsidP="00975A52">
            <w:pPr>
              <w:pStyle w:val="af1"/>
              <w:widowControl w:val="0"/>
              <w:tabs>
                <w:tab w:val="left" w:pos="498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Эстрадный танец</w:t>
            </w:r>
            <w:r w:rsidRPr="001062EE">
              <w:rPr>
                <w:sz w:val="20"/>
                <w:szCs w:val="20"/>
              </w:rPr>
              <w:t xml:space="preserve"> </w:t>
            </w:r>
            <w:r w:rsidRPr="002F2A9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Ахи страхи</w:t>
            </w:r>
            <w:r w:rsidRPr="002F2A93">
              <w:rPr>
                <w:sz w:val="20"/>
                <w:szCs w:val="20"/>
              </w:rPr>
              <w:t>»,</w:t>
            </w:r>
          </w:p>
        </w:tc>
        <w:tc>
          <w:tcPr>
            <w:tcW w:w="1135" w:type="dxa"/>
            <w:gridSpan w:val="2"/>
          </w:tcPr>
          <w:p w14:paraId="18FA06FE" w14:textId="400D6E70" w:rsidR="00975A52" w:rsidRPr="003C040A" w:rsidRDefault="00975A52" w:rsidP="00B119A6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2F2A93">
              <w:rPr>
                <w:sz w:val="20"/>
                <w:szCs w:val="20"/>
              </w:rPr>
              <w:t>2 младшая</w:t>
            </w:r>
          </w:p>
        </w:tc>
        <w:tc>
          <w:tcPr>
            <w:tcW w:w="2126" w:type="dxa"/>
            <w:gridSpan w:val="2"/>
          </w:tcPr>
          <w:p w14:paraId="4AEAFD36" w14:textId="21C0A412" w:rsidR="00975A52" w:rsidRPr="002F2A93" w:rsidRDefault="00975A52" w:rsidP="00B119A6">
            <w:pPr>
              <w:tabs>
                <w:tab w:val="left" w:pos="498"/>
              </w:tabs>
              <w:contextualSpacing/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Соков Роман Александрович</w:t>
            </w:r>
          </w:p>
        </w:tc>
        <w:tc>
          <w:tcPr>
            <w:tcW w:w="1560" w:type="dxa"/>
            <w:gridSpan w:val="2"/>
          </w:tcPr>
          <w:p w14:paraId="3E31A6E2" w14:textId="77777777" w:rsidR="00975A52" w:rsidRDefault="00975A52" w:rsidP="00975A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  <w:p w14:paraId="178554AA" w14:textId="77777777" w:rsidR="00975A52" w:rsidRPr="001062EE" w:rsidRDefault="00975A52" w:rsidP="00B119A6">
            <w:pPr>
              <w:tabs>
                <w:tab w:val="left" w:pos="498"/>
              </w:tabs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975A52" w:rsidRPr="00C61D6A" w14:paraId="7DBAEE2A" w14:textId="710DB2A8" w:rsidTr="00975A52">
        <w:trPr>
          <w:gridAfter w:val="1"/>
          <w:wAfter w:w="10" w:type="dxa"/>
          <w:trHeight w:val="88"/>
        </w:trPr>
        <w:tc>
          <w:tcPr>
            <w:tcW w:w="663" w:type="dxa"/>
            <w:shd w:val="clear" w:color="auto" w:fill="auto"/>
          </w:tcPr>
          <w:p w14:paraId="708D9E1B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77842EA9" w14:textId="77777777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«Калинка»</w:t>
            </w:r>
          </w:p>
          <w:p w14:paraId="03F77623" w14:textId="48E0EA2A" w:rsidR="00975A52" w:rsidRPr="003C040A" w:rsidRDefault="00975A52" w:rsidP="00975A5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14:paraId="477BC7CC" w14:textId="67E37B88" w:rsidR="00975A52" w:rsidRPr="003C040A" w:rsidRDefault="00975A52" w:rsidP="00975A5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</w:t>
            </w:r>
            <w:r w:rsidRPr="00C84842">
              <w:rPr>
                <w:sz w:val="20"/>
                <w:szCs w:val="20"/>
              </w:rPr>
              <w:t>Центр эстетического воспитания детей</w:t>
            </w:r>
            <w:r w:rsidRPr="001062EE">
              <w:rPr>
                <w:sz w:val="20"/>
                <w:szCs w:val="20"/>
              </w:rPr>
              <w:t>» ЕМР РТ</w:t>
            </w:r>
          </w:p>
        </w:tc>
        <w:tc>
          <w:tcPr>
            <w:tcW w:w="1494" w:type="dxa"/>
            <w:gridSpan w:val="2"/>
          </w:tcPr>
          <w:p w14:paraId="75DC81AD" w14:textId="77777777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Детский танец</w:t>
            </w:r>
          </w:p>
          <w:p w14:paraId="2767D19F" w14:textId="77777777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«Чебурашка и его друзья» </w:t>
            </w:r>
            <w:r>
              <w:rPr>
                <w:sz w:val="20"/>
                <w:szCs w:val="20"/>
              </w:rPr>
              <w:t>2:00</w:t>
            </w:r>
          </w:p>
          <w:p w14:paraId="1D71A43F" w14:textId="1D070B71" w:rsidR="00975A52" w:rsidRPr="003C040A" w:rsidRDefault="00975A52" w:rsidP="00975A52">
            <w:pPr>
              <w:pStyle w:val="af1"/>
              <w:tabs>
                <w:tab w:val="left" w:pos="498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14:paraId="2BB6D2BD" w14:textId="094CD0A9" w:rsidR="00975A52" w:rsidRPr="003C040A" w:rsidRDefault="00975A52" w:rsidP="00975A52">
            <w:pPr>
              <w:pStyle w:val="Bodytext21"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>
              <w:t>7-9 лет</w:t>
            </w:r>
          </w:p>
        </w:tc>
        <w:tc>
          <w:tcPr>
            <w:tcW w:w="2126" w:type="dxa"/>
            <w:gridSpan w:val="2"/>
          </w:tcPr>
          <w:p w14:paraId="4F90DCE2" w14:textId="77777777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Камышева Флера </w:t>
            </w:r>
            <w:proofErr w:type="spellStart"/>
            <w:r w:rsidRPr="001062EE">
              <w:rPr>
                <w:sz w:val="20"/>
                <w:szCs w:val="20"/>
              </w:rPr>
              <w:t>Мирхатовна</w:t>
            </w:r>
            <w:proofErr w:type="spellEnd"/>
          </w:p>
          <w:p w14:paraId="1FBF6BF0" w14:textId="62ED9598" w:rsidR="00975A52" w:rsidRPr="002F2A93" w:rsidRDefault="00975A52" w:rsidP="00975A52">
            <w:pPr>
              <w:tabs>
                <w:tab w:val="left" w:pos="498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358BBA03" w14:textId="2850FE6B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</w:tc>
      </w:tr>
      <w:tr w:rsidR="00975A52" w:rsidRPr="00C61D6A" w14:paraId="4AE3CD09" w14:textId="4C6BDCFB" w:rsidTr="00975A52">
        <w:trPr>
          <w:gridAfter w:val="1"/>
          <w:wAfter w:w="10" w:type="dxa"/>
          <w:trHeight w:val="88"/>
        </w:trPr>
        <w:tc>
          <w:tcPr>
            <w:tcW w:w="663" w:type="dxa"/>
            <w:shd w:val="clear" w:color="auto" w:fill="auto"/>
          </w:tcPr>
          <w:p w14:paraId="063324BC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731505AD" w14:textId="786B1281" w:rsidR="00975A52" w:rsidRPr="0047193D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«Задумка»</w:t>
            </w:r>
          </w:p>
        </w:tc>
        <w:tc>
          <w:tcPr>
            <w:tcW w:w="2191" w:type="dxa"/>
            <w:gridSpan w:val="2"/>
          </w:tcPr>
          <w:p w14:paraId="0887C5B2" w14:textId="49E3F432" w:rsidR="00975A52" w:rsidRPr="0047193D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эстетического воспитания детей»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ЕМР РТ</w:t>
            </w:r>
          </w:p>
        </w:tc>
        <w:tc>
          <w:tcPr>
            <w:tcW w:w="1494" w:type="dxa"/>
            <w:gridSpan w:val="2"/>
          </w:tcPr>
          <w:p w14:paraId="4FFEB6C9" w14:textId="77777777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Народный танец</w:t>
            </w:r>
          </w:p>
          <w:p w14:paraId="79B72C82" w14:textId="77777777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«Русский сувенир» </w:t>
            </w:r>
          </w:p>
          <w:p w14:paraId="03338239" w14:textId="77777777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3:09</w:t>
            </w:r>
          </w:p>
          <w:p w14:paraId="4BCDF2DE" w14:textId="491BF123" w:rsidR="00975A52" w:rsidRPr="0047193D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14:paraId="2119F85F" w14:textId="77777777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2 мл группа </w:t>
            </w:r>
          </w:p>
          <w:p w14:paraId="7C5A1ED6" w14:textId="77777777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7-9 лет</w:t>
            </w:r>
          </w:p>
          <w:p w14:paraId="795C7EE6" w14:textId="6A177615" w:rsidR="00975A52" w:rsidRPr="0047193D" w:rsidRDefault="00975A52" w:rsidP="00975A52">
            <w:pPr>
              <w:pStyle w:val="Bodytext21"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  <w:jc w:val="both"/>
            </w:pPr>
          </w:p>
        </w:tc>
        <w:tc>
          <w:tcPr>
            <w:tcW w:w="2126" w:type="dxa"/>
            <w:gridSpan w:val="2"/>
          </w:tcPr>
          <w:p w14:paraId="3911C43F" w14:textId="77777777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proofErr w:type="spellStart"/>
            <w:r w:rsidRPr="001062EE">
              <w:rPr>
                <w:sz w:val="20"/>
                <w:szCs w:val="20"/>
              </w:rPr>
              <w:t>Косинцева</w:t>
            </w:r>
            <w:proofErr w:type="spellEnd"/>
            <w:r w:rsidRPr="001062EE">
              <w:rPr>
                <w:sz w:val="20"/>
                <w:szCs w:val="20"/>
              </w:rPr>
              <w:t xml:space="preserve"> Алеся Геннадьевна </w:t>
            </w:r>
          </w:p>
          <w:p w14:paraId="1AC59817" w14:textId="285DFF24" w:rsidR="00975A52" w:rsidRPr="0047193D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6109657E" w14:textId="463D1381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</w:tc>
      </w:tr>
      <w:tr w:rsidR="00975A52" w:rsidRPr="00C61D6A" w14:paraId="02BDC619" w14:textId="40878A96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3D6BF3EC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97894" w14:textId="74D1943F" w:rsidR="00975A52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>ческий коллектив «Солнечный город»</w:t>
            </w:r>
          </w:p>
        </w:tc>
        <w:tc>
          <w:tcPr>
            <w:tcW w:w="21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3A96B" w14:textId="26B47AC2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1062EE">
              <w:rPr>
                <w:sz w:val="20"/>
                <w:szCs w:val="20"/>
              </w:rPr>
              <w:t>Нижнекамск</w:t>
            </w:r>
          </w:p>
        </w:tc>
        <w:tc>
          <w:tcPr>
            <w:tcW w:w="1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75E2F" w14:textId="0D8CBBC0" w:rsidR="00975A52" w:rsidRPr="001062EE" w:rsidRDefault="00975A52" w:rsidP="00975A52">
            <w:pPr>
              <w:pStyle w:val="af1"/>
              <w:widowControl w:val="0"/>
              <w:tabs>
                <w:tab w:val="left" w:pos="498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062EE">
              <w:rPr>
                <w:sz w:val="20"/>
                <w:szCs w:val="20"/>
              </w:rPr>
              <w:t>ародно-стилизованный танец</w:t>
            </w:r>
            <w:r>
              <w:rPr>
                <w:sz w:val="20"/>
                <w:szCs w:val="20"/>
              </w:rPr>
              <w:t xml:space="preserve"> </w:t>
            </w:r>
            <w:r w:rsidRPr="002F2A93">
              <w:rPr>
                <w:sz w:val="20"/>
                <w:szCs w:val="20"/>
              </w:rPr>
              <w:t>«</w:t>
            </w:r>
            <w:proofErr w:type="spellStart"/>
            <w:r w:rsidRPr="002F2A93">
              <w:rPr>
                <w:sz w:val="20"/>
                <w:szCs w:val="20"/>
              </w:rPr>
              <w:t>Кызлар</w:t>
            </w:r>
            <w:proofErr w:type="spellEnd"/>
            <w:r w:rsidRPr="002F2A93">
              <w:rPr>
                <w:sz w:val="20"/>
                <w:szCs w:val="20"/>
              </w:rPr>
              <w:t xml:space="preserve"> </w:t>
            </w:r>
            <w:proofErr w:type="spellStart"/>
            <w:r w:rsidRPr="002F2A93">
              <w:rPr>
                <w:sz w:val="20"/>
                <w:szCs w:val="20"/>
              </w:rPr>
              <w:t>Биюе</w:t>
            </w:r>
            <w:proofErr w:type="spellEnd"/>
            <w:r w:rsidRPr="002F2A93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53BFE" w14:textId="5C219F0D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2F2A93">
              <w:rPr>
                <w:sz w:val="20"/>
                <w:szCs w:val="20"/>
              </w:rPr>
              <w:t>2 младшая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B501F" w14:textId="6E22BB7F" w:rsidR="00975A52" w:rsidRPr="002F2A93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2F2A93">
              <w:rPr>
                <w:sz w:val="20"/>
                <w:szCs w:val="20"/>
              </w:rPr>
              <w:t>Соков Роман Александрович,</w:t>
            </w:r>
            <w:r w:rsidRPr="002F2A93">
              <w:rPr>
                <w:sz w:val="20"/>
                <w:szCs w:val="20"/>
              </w:rPr>
              <w:br/>
              <w:t>Майорова Вероника Николаевна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C60FA" w14:textId="5BFCF16F" w:rsidR="00975A52" w:rsidRPr="002F2A93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</w:tc>
      </w:tr>
      <w:tr w:rsidR="00975A52" w:rsidRPr="00C61D6A" w14:paraId="67E87FB9" w14:textId="63813168" w:rsidTr="00975A52">
        <w:trPr>
          <w:gridAfter w:val="1"/>
          <w:wAfter w:w="10" w:type="dxa"/>
          <w:trHeight w:val="88"/>
        </w:trPr>
        <w:tc>
          <w:tcPr>
            <w:tcW w:w="663" w:type="dxa"/>
            <w:shd w:val="clear" w:color="auto" w:fill="auto"/>
          </w:tcPr>
          <w:p w14:paraId="6E2CEB09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1AB36" w14:textId="565AF7B8" w:rsidR="00975A52" w:rsidRPr="003C040A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Хореографический коллектив "Ритмы танца"</w:t>
            </w:r>
          </w:p>
        </w:tc>
        <w:tc>
          <w:tcPr>
            <w:tcW w:w="21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202AC" w14:textId="36FB9DE1" w:rsidR="00975A52" w:rsidRPr="003C040A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МБУ ДО "Детская школа искусств", г. Нижнекамск</w:t>
            </w:r>
          </w:p>
        </w:tc>
        <w:tc>
          <w:tcPr>
            <w:tcW w:w="1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E1DEC" w14:textId="77777777" w:rsidR="00975A52" w:rsidRPr="00654B52" w:rsidRDefault="00975A52" w:rsidP="00975A52">
            <w:pPr>
              <w:widowControl w:val="0"/>
              <w:tabs>
                <w:tab w:val="left" w:pos="498"/>
              </w:tabs>
              <w:contextualSpacing/>
              <w:jc w:val="both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Хореография.</w:t>
            </w:r>
          </w:p>
          <w:p w14:paraId="7B3D41F8" w14:textId="6E3EE4D6" w:rsidR="00975A52" w:rsidRPr="003C040A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Детский танец "Полька", 2.53</w:t>
            </w:r>
          </w:p>
        </w:tc>
        <w:tc>
          <w:tcPr>
            <w:tcW w:w="1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8BDDA" w14:textId="43165A52" w:rsidR="00975A52" w:rsidRDefault="00975A52" w:rsidP="00975A52">
            <w:pPr>
              <w:pStyle w:val="Bodytext21"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  <w:jc w:val="both"/>
            </w:pPr>
            <w:r w:rsidRPr="00654B52">
              <w:t>7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77444" w14:textId="77777777" w:rsidR="00975A52" w:rsidRPr="00B119A6" w:rsidRDefault="00975A52" w:rsidP="00975A52">
            <w:pPr>
              <w:widowControl w:val="0"/>
              <w:tabs>
                <w:tab w:val="left" w:pos="498"/>
              </w:tabs>
              <w:contextualSpacing/>
              <w:jc w:val="both"/>
              <w:rPr>
                <w:sz w:val="16"/>
                <w:szCs w:val="20"/>
              </w:rPr>
            </w:pPr>
            <w:r w:rsidRPr="00B119A6">
              <w:rPr>
                <w:sz w:val="16"/>
                <w:szCs w:val="20"/>
              </w:rPr>
              <w:t xml:space="preserve">Руководитель: Матвеева Ольга Анатольевна.  </w:t>
            </w:r>
          </w:p>
          <w:p w14:paraId="13544147" w14:textId="77777777" w:rsidR="00975A52" w:rsidRPr="00B119A6" w:rsidRDefault="00975A52" w:rsidP="00975A52">
            <w:pPr>
              <w:widowControl w:val="0"/>
              <w:tabs>
                <w:tab w:val="left" w:pos="498"/>
              </w:tabs>
              <w:contextualSpacing/>
              <w:jc w:val="both"/>
              <w:rPr>
                <w:sz w:val="16"/>
                <w:szCs w:val="20"/>
              </w:rPr>
            </w:pPr>
            <w:r w:rsidRPr="00B119A6">
              <w:rPr>
                <w:sz w:val="16"/>
                <w:szCs w:val="20"/>
              </w:rPr>
              <w:t xml:space="preserve">Концертмейстер: </w:t>
            </w:r>
            <w:proofErr w:type="spellStart"/>
            <w:r w:rsidRPr="00B119A6">
              <w:rPr>
                <w:sz w:val="16"/>
                <w:szCs w:val="20"/>
              </w:rPr>
              <w:t>Обороко</w:t>
            </w:r>
            <w:proofErr w:type="spellEnd"/>
            <w:r w:rsidRPr="00B119A6">
              <w:rPr>
                <w:sz w:val="16"/>
                <w:szCs w:val="20"/>
              </w:rPr>
              <w:t xml:space="preserve"> Алина Владимировна.</w:t>
            </w:r>
          </w:p>
          <w:p w14:paraId="683850A6" w14:textId="2258FBEA" w:rsidR="00975A52" w:rsidRPr="00B119A6" w:rsidRDefault="00975A52" w:rsidP="00975A52">
            <w:pPr>
              <w:tabs>
                <w:tab w:val="left" w:pos="498"/>
              </w:tabs>
              <w:jc w:val="both"/>
              <w:rPr>
                <w:sz w:val="16"/>
                <w:szCs w:val="20"/>
              </w:rPr>
            </w:pPr>
            <w:r w:rsidRPr="00B119A6">
              <w:rPr>
                <w:sz w:val="16"/>
                <w:szCs w:val="20"/>
              </w:rPr>
              <w:t>Концертмейстер: Родионов Николай Антонович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60193" w14:textId="77777777" w:rsidR="00975A52" w:rsidRDefault="00975A52" w:rsidP="00975A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  <w:p w14:paraId="6E5153C5" w14:textId="77777777" w:rsidR="00975A52" w:rsidRPr="00B119A6" w:rsidRDefault="00975A52" w:rsidP="00975A52">
            <w:pPr>
              <w:widowControl w:val="0"/>
              <w:tabs>
                <w:tab w:val="left" w:pos="498"/>
              </w:tabs>
              <w:contextualSpacing/>
              <w:jc w:val="both"/>
              <w:rPr>
                <w:sz w:val="16"/>
                <w:szCs w:val="20"/>
              </w:rPr>
            </w:pPr>
          </w:p>
        </w:tc>
      </w:tr>
      <w:tr w:rsidR="00975A52" w:rsidRPr="00C61D6A" w14:paraId="36613147" w14:textId="5B4C513B" w:rsidTr="00975A52">
        <w:trPr>
          <w:gridAfter w:val="1"/>
          <w:wAfter w:w="10" w:type="dxa"/>
          <w:trHeight w:val="88"/>
        </w:trPr>
        <w:tc>
          <w:tcPr>
            <w:tcW w:w="663" w:type="dxa"/>
            <w:shd w:val="clear" w:color="auto" w:fill="auto"/>
          </w:tcPr>
          <w:p w14:paraId="29089E40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7157461A" w14:textId="77777777" w:rsidR="00975A52" w:rsidRPr="008D2670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</w:p>
          <w:p w14:paraId="4AABC315" w14:textId="35A6A120" w:rsidR="00975A52" w:rsidRPr="008D2670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«Небеса»</w:t>
            </w:r>
            <w:r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>Группа</w:t>
            </w:r>
            <w:r>
              <w:rPr>
                <w:sz w:val="20"/>
                <w:szCs w:val="20"/>
              </w:rPr>
              <w:t xml:space="preserve"> </w:t>
            </w:r>
            <w:r w:rsidRPr="008D2670">
              <w:rPr>
                <w:sz w:val="20"/>
                <w:szCs w:val="20"/>
              </w:rPr>
              <w:t xml:space="preserve"> «Арабеск»</w:t>
            </w:r>
          </w:p>
        </w:tc>
        <w:tc>
          <w:tcPr>
            <w:tcW w:w="2191" w:type="dxa"/>
            <w:gridSpan w:val="2"/>
          </w:tcPr>
          <w:p w14:paraId="6A0F9D28" w14:textId="77777777" w:rsidR="00975A52" w:rsidRPr="008D2670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Танцевальная студия</w:t>
            </w:r>
          </w:p>
          <w:p w14:paraId="740D0482" w14:textId="77777777" w:rsidR="00975A52" w:rsidRPr="008D2670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«Небеса»</w:t>
            </w:r>
          </w:p>
          <w:p w14:paraId="3A67E18F" w14:textId="3272EE88" w:rsidR="00975A52" w:rsidRPr="008D2670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город Елабуга</w:t>
            </w:r>
          </w:p>
        </w:tc>
        <w:tc>
          <w:tcPr>
            <w:tcW w:w="1494" w:type="dxa"/>
            <w:gridSpan w:val="2"/>
          </w:tcPr>
          <w:p w14:paraId="7E35A242" w14:textId="77777777" w:rsidR="00975A52" w:rsidRPr="008D2670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Хореография</w:t>
            </w:r>
          </w:p>
          <w:p w14:paraId="6A9EA96C" w14:textId="77777777" w:rsidR="00975A52" w:rsidRPr="008D2670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Танец</w:t>
            </w:r>
          </w:p>
          <w:p w14:paraId="3E44F820" w14:textId="63D6805B" w:rsidR="00975A52" w:rsidRPr="008D2670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«Остров Пиратов»</w:t>
            </w:r>
          </w:p>
        </w:tc>
        <w:tc>
          <w:tcPr>
            <w:tcW w:w="1135" w:type="dxa"/>
            <w:gridSpan w:val="2"/>
          </w:tcPr>
          <w:p w14:paraId="76EFC0E8" w14:textId="37070105" w:rsidR="00975A52" w:rsidRDefault="00975A52" w:rsidP="00975A52">
            <w:pPr>
              <w:pStyle w:val="Bodytext21"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  <w:jc w:val="both"/>
            </w:pPr>
            <w:r>
              <w:t>2 младшая</w:t>
            </w:r>
          </w:p>
        </w:tc>
        <w:tc>
          <w:tcPr>
            <w:tcW w:w="2126" w:type="dxa"/>
            <w:gridSpan w:val="2"/>
          </w:tcPr>
          <w:p w14:paraId="22BEEE1E" w14:textId="77777777" w:rsidR="00975A52" w:rsidRPr="008D2670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8D2670">
              <w:rPr>
                <w:sz w:val="20"/>
                <w:szCs w:val="20"/>
              </w:rPr>
              <w:t>Руководитель</w:t>
            </w:r>
          </w:p>
          <w:p w14:paraId="66C889F4" w14:textId="0B09B1EB" w:rsidR="00975A52" w:rsidRPr="008D2670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proofErr w:type="spellStart"/>
            <w:r w:rsidRPr="008D2670">
              <w:rPr>
                <w:sz w:val="20"/>
                <w:szCs w:val="20"/>
              </w:rPr>
              <w:t>Гарифуллина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D2670">
              <w:rPr>
                <w:sz w:val="20"/>
                <w:szCs w:val="20"/>
              </w:rPr>
              <w:t>Линара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D2670">
              <w:rPr>
                <w:sz w:val="20"/>
                <w:szCs w:val="20"/>
              </w:rPr>
              <w:t>Фархатовна</w:t>
            </w:r>
            <w:proofErr w:type="spellEnd"/>
          </w:p>
        </w:tc>
        <w:tc>
          <w:tcPr>
            <w:tcW w:w="1560" w:type="dxa"/>
            <w:gridSpan w:val="2"/>
          </w:tcPr>
          <w:p w14:paraId="61F70BD8" w14:textId="77777777" w:rsidR="00975A52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19D5246B" w14:textId="77777777" w:rsidR="00975A52" w:rsidRPr="008D2670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</w:p>
        </w:tc>
      </w:tr>
      <w:tr w:rsidR="00975A52" w:rsidRPr="00C61D6A" w14:paraId="75F58843" w14:textId="20E2EA80" w:rsidTr="00975A52">
        <w:trPr>
          <w:gridAfter w:val="1"/>
          <w:wAfter w:w="10" w:type="dxa"/>
          <w:trHeight w:val="88"/>
        </w:trPr>
        <w:tc>
          <w:tcPr>
            <w:tcW w:w="663" w:type="dxa"/>
            <w:shd w:val="clear" w:color="auto" w:fill="auto"/>
          </w:tcPr>
          <w:p w14:paraId="2126DC13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AD58DF5" w14:textId="55EFE333" w:rsidR="00975A52" w:rsidRPr="008D2670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 xml:space="preserve">ческий коллектив </w:t>
            </w:r>
            <w:r w:rsidRPr="002F2A93">
              <w:rPr>
                <w:sz w:val="20"/>
                <w:szCs w:val="20"/>
              </w:rPr>
              <w:t>«Солнечный город»</w:t>
            </w:r>
          </w:p>
        </w:tc>
        <w:tc>
          <w:tcPr>
            <w:tcW w:w="2191" w:type="dxa"/>
            <w:gridSpan w:val="2"/>
            <w:tcBorders>
              <w:top w:val="nil"/>
            </w:tcBorders>
          </w:tcPr>
          <w:p w14:paraId="1DB3CDAB" w14:textId="6EEC0D0B" w:rsidR="00975A52" w:rsidRPr="008D2670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1062EE">
              <w:rPr>
                <w:sz w:val="20"/>
                <w:szCs w:val="20"/>
              </w:rPr>
              <w:t>Нижнекамск</w:t>
            </w:r>
          </w:p>
        </w:tc>
        <w:tc>
          <w:tcPr>
            <w:tcW w:w="1494" w:type="dxa"/>
            <w:gridSpan w:val="2"/>
            <w:tcBorders>
              <w:top w:val="nil"/>
            </w:tcBorders>
          </w:tcPr>
          <w:p w14:paraId="15E5CEB3" w14:textId="78C968C9" w:rsidR="00975A52" w:rsidRPr="008D2670" w:rsidRDefault="00975A52" w:rsidP="00975A52">
            <w:pPr>
              <w:pStyle w:val="af1"/>
              <w:widowControl w:val="0"/>
              <w:tabs>
                <w:tab w:val="left" w:pos="498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F2A93">
              <w:rPr>
                <w:sz w:val="20"/>
                <w:szCs w:val="20"/>
              </w:rPr>
              <w:t>эстрадный танец,</w:t>
            </w:r>
            <w:r w:rsidRPr="002F2A93">
              <w:rPr>
                <w:sz w:val="20"/>
                <w:szCs w:val="20"/>
              </w:rPr>
              <w:br/>
              <w:t>«</w:t>
            </w:r>
            <w:proofErr w:type="spellStart"/>
            <w:r w:rsidRPr="002F2A93">
              <w:rPr>
                <w:sz w:val="20"/>
                <w:szCs w:val="20"/>
              </w:rPr>
              <w:t>Тримай</w:t>
            </w:r>
            <w:proofErr w:type="spellEnd"/>
            <w:r w:rsidRPr="002F2A93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  <w:gridSpan w:val="2"/>
            <w:tcBorders>
              <w:top w:val="nil"/>
            </w:tcBorders>
          </w:tcPr>
          <w:p w14:paraId="2C3757A2" w14:textId="0F2D3654" w:rsidR="00975A52" w:rsidRDefault="00975A52" w:rsidP="00975A52">
            <w:pPr>
              <w:pStyle w:val="Bodytext21"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  <w:jc w:val="both"/>
            </w:pPr>
            <w:r w:rsidRPr="002F2A93">
              <w:t>2 младшая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14:paraId="6229BAF1" w14:textId="5489FEB2" w:rsidR="00975A52" w:rsidRPr="00B119A6" w:rsidRDefault="00975A52" w:rsidP="00975A52">
            <w:pPr>
              <w:tabs>
                <w:tab w:val="left" w:pos="498"/>
              </w:tabs>
              <w:jc w:val="both"/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>Соков Роман Александрович,</w:t>
            </w:r>
            <w:r w:rsidRPr="00B119A6">
              <w:rPr>
                <w:sz w:val="18"/>
                <w:szCs w:val="20"/>
              </w:rPr>
              <w:br/>
              <w:t>Майорова Вероника Николаевна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14:paraId="3C4AEADF" w14:textId="4701D289" w:rsidR="00975A52" w:rsidRPr="00B119A6" w:rsidRDefault="00975A52" w:rsidP="00975A52">
            <w:pPr>
              <w:tabs>
                <w:tab w:val="left" w:pos="498"/>
              </w:tabs>
              <w:jc w:val="both"/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</w:tc>
      </w:tr>
      <w:tr w:rsidR="00975A52" w:rsidRPr="00C61D6A" w14:paraId="08CF057F" w14:textId="21213399" w:rsidTr="00975A52">
        <w:tc>
          <w:tcPr>
            <w:tcW w:w="10784" w:type="dxa"/>
            <w:gridSpan w:val="13"/>
            <w:shd w:val="clear" w:color="auto" w:fill="auto"/>
          </w:tcPr>
          <w:p w14:paraId="60CAB626" w14:textId="77777777" w:rsidR="00975A52" w:rsidRPr="00877882" w:rsidRDefault="00975A52" w:rsidP="00975A52">
            <w:pPr>
              <w:widowControl w:val="0"/>
              <w:tabs>
                <w:tab w:val="left" w:pos="498"/>
              </w:tabs>
              <w:jc w:val="center"/>
              <w:rPr>
                <w:b/>
                <w:sz w:val="20"/>
                <w:szCs w:val="22"/>
              </w:rPr>
            </w:pPr>
            <w:r w:rsidRPr="00877882">
              <w:rPr>
                <w:b/>
                <w:sz w:val="20"/>
                <w:szCs w:val="22"/>
              </w:rPr>
              <w:t xml:space="preserve">Средняя группа     10-12 лет </w:t>
            </w:r>
          </w:p>
          <w:p w14:paraId="11C52C1B" w14:textId="5BBAA8BE" w:rsidR="00975A52" w:rsidRPr="00877882" w:rsidRDefault="00975A52" w:rsidP="00975A52">
            <w:pPr>
              <w:widowControl w:val="0"/>
              <w:tabs>
                <w:tab w:val="left" w:pos="498"/>
              </w:tabs>
              <w:jc w:val="center"/>
              <w:rPr>
                <w:b/>
                <w:sz w:val="20"/>
                <w:szCs w:val="22"/>
              </w:rPr>
            </w:pPr>
            <w:r w:rsidRPr="00877882">
              <w:rPr>
                <w:b/>
                <w:sz w:val="20"/>
                <w:szCs w:val="22"/>
              </w:rPr>
              <w:t>КОЛЛЕКТИВЫ</w:t>
            </w:r>
          </w:p>
        </w:tc>
      </w:tr>
      <w:tr w:rsidR="00975A52" w:rsidRPr="00C61D6A" w14:paraId="5CF98D0D" w14:textId="5439D223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3B68B1D8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3A7B7832" w14:textId="30081FB8" w:rsidR="00975A52" w:rsidRPr="00C61D6A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>ческий коллектив «Солнечный город»</w:t>
            </w:r>
          </w:p>
        </w:tc>
        <w:tc>
          <w:tcPr>
            <w:tcW w:w="2191" w:type="dxa"/>
            <w:gridSpan w:val="2"/>
          </w:tcPr>
          <w:p w14:paraId="2DBEF001" w14:textId="376DAB95" w:rsidR="00975A52" w:rsidRPr="00C61D6A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1062EE">
              <w:rPr>
                <w:sz w:val="20"/>
                <w:szCs w:val="20"/>
              </w:rPr>
              <w:t>Нижнекамск</w:t>
            </w:r>
          </w:p>
        </w:tc>
        <w:tc>
          <w:tcPr>
            <w:tcW w:w="1494" w:type="dxa"/>
            <w:gridSpan w:val="2"/>
          </w:tcPr>
          <w:p w14:paraId="4DAEBAA9" w14:textId="1B7E0CDE" w:rsidR="00975A52" w:rsidRPr="00C61D6A" w:rsidRDefault="00975A52" w:rsidP="00975A52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1062EE">
              <w:rPr>
                <w:sz w:val="20"/>
                <w:szCs w:val="20"/>
              </w:rPr>
              <w:t>страдный танец,</w:t>
            </w:r>
            <w:r w:rsidRPr="001062EE">
              <w:rPr>
                <w:sz w:val="20"/>
                <w:szCs w:val="20"/>
              </w:rPr>
              <w:br/>
              <w:t>«Рок-</w:t>
            </w:r>
            <w:proofErr w:type="spellStart"/>
            <w:r w:rsidRPr="001062EE">
              <w:rPr>
                <w:sz w:val="20"/>
                <w:szCs w:val="20"/>
              </w:rPr>
              <w:t>чоп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  <w:gridSpan w:val="2"/>
          </w:tcPr>
          <w:p w14:paraId="433BB39F" w14:textId="7715E2ED" w:rsidR="00975A52" w:rsidRPr="00C61D6A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126" w:type="dxa"/>
            <w:gridSpan w:val="2"/>
          </w:tcPr>
          <w:p w14:paraId="6466A683" w14:textId="0F442FCC" w:rsidR="00975A52" w:rsidRPr="00C61D6A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Соков Роман Александрович</w:t>
            </w:r>
            <w:r>
              <w:rPr>
                <w:sz w:val="20"/>
                <w:szCs w:val="20"/>
              </w:rPr>
              <w:t xml:space="preserve">, </w:t>
            </w:r>
            <w:r w:rsidRPr="002F2A93">
              <w:rPr>
                <w:sz w:val="20"/>
                <w:szCs w:val="20"/>
              </w:rPr>
              <w:t xml:space="preserve"> </w:t>
            </w:r>
            <w:proofErr w:type="spellStart"/>
            <w:r w:rsidRPr="002F2A93">
              <w:rPr>
                <w:sz w:val="20"/>
                <w:szCs w:val="20"/>
              </w:rPr>
              <w:t>Тартмина</w:t>
            </w:r>
            <w:proofErr w:type="spellEnd"/>
            <w:r w:rsidRPr="002F2A93">
              <w:rPr>
                <w:sz w:val="20"/>
                <w:szCs w:val="20"/>
              </w:rPr>
              <w:t xml:space="preserve"> Гузель </w:t>
            </w:r>
            <w:proofErr w:type="spellStart"/>
            <w:r w:rsidRPr="002F2A93">
              <w:rPr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560" w:type="dxa"/>
            <w:gridSpan w:val="2"/>
          </w:tcPr>
          <w:p w14:paraId="3230BD06" w14:textId="77777777" w:rsidR="00975A52" w:rsidRDefault="00975A52" w:rsidP="00975A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  <w:p w14:paraId="493F69BF" w14:textId="77777777" w:rsidR="00975A52" w:rsidRPr="001062EE" w:rsidRDefault="00975A52" w:rsidP="00975A52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</w:p>
        </w:tc>
      </w:tr>
      <w:tr w:rsidR="00975A52" w:rsidRPr="00C61D6A" w14:paraId="6805DD7C" w14:textId="20C8A6D8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02B4E9D1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AA12F" w14:textId="3484095D" w:rsidR="00975A52" w:rsidRDefault="00975A52" w:rsidP="00975A52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Хореографический коллектив "Ритмы танца"</w:t>
            </w:r>
          </w:p>
        </w:tc>
        <w:tc>
          <w:tcPr>
            <w:tcW w:w="21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67301" w14:textId="4867FF07" w:rsidR="00975A52" w:rsidRDefault="00975A52" w:rsidP="00975A52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МБУ ДО "Детская школа искусств", г. Нижнекамск</w:t>
            </w:r>
          </w:p>
        </w:tc>
        <w:tc>
          <w:tcPr>
            <w:tcW w:w="1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69933" w14:textId="27C4D83D" w:rsidR="00975A52" w:rsidRPr="00B119A6" w:rsidRDefault="00975A52" w:rsidP="00975A52">
            <w:pPr>
              <w:pStyle w:val="af1"/>
              <w:spacing w:before="0" w:beforeAutospacing="0" w:after="0" w:afterAutospacing="0"/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Русский стилизованный танец "Любопытная </w:t>
            </w:r>
            <w:proofErr w:type="spellStart"/>
            <w:r w:rsidRPr="00B119A6">
              <w:rPr>
                <w:sz w:val="18"/>
                <w:szCs w:val="20"/>
              </w:rPr>
              <w:t>Варварв</w:t>
            </w:r>
            <w:proofErr w:type="spellEnd"/>
            <w:r w:rsidRPr="00B119A6">
              <w:rPr>
                <w:sz w:val="18"/>
                <w:szCs w:val="20"/>
              </w:rPr>
              <w:t>"</w:t>
            </w:r>
          </w:p>
        </w:tc>
        <w:tc>
          <w:tcPr>
            <w:tcW w:w="1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FF6F9" w14:textId="4B37231C" w:rsidR="00975A52" w:rsidRPr="001062EE" w:rsidRDefault="00975A52" w:rsidP="00975A52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25FD5" w14:textId="6E360135" w:rsidR="00975A52" w:rsidRPr="002526CD" w:rsidRDefault="00975A52" w:rsidP="00975A52">
            <w:pPr>
              <w:pStyle w:val="af1"/>
              <w:spacing w:before="0" w:beforeAutospacing="0" w:after="0" w:afterAutospacing="0"/>
              <w:rPr>
                <w:sz w:val="16"/>
                <w:szCs w:val="20"/>
              </w:rPr>
            </w:pPr>
            <w:r w:rsidRPr="002526CD">
              <w:rPr>
                <w:sz w:val="16"/>
                <w:szCs w:val="20"/>
              </w:rPr>
              <w:t xml:space="preserve">Руководитель: Матвеева Ольга Анатольевна.  Концертмейстер: </w:t>
            </w:r>
            <w:proofErr w:type="spellStart"/>
            <w:r w:rsidRPr="002526CD">
              <w:rPr>
                <w:sz w:val="16"/>
                <w:szCs w:val="20"/>
              </w:rPr>
              <w:t>Обороко</w:t>
            </w:r>
            <w:proofErr w:type="spellEnd"/>
            <w:r w:rsidRPr="002526CD">
              <w:rPr>
                <w:sz w:val="16"/>
                <w:szCs w:val="20"/>
              </w:rPr>
              <w:t xml:space="preserve"> Алина Владимировна. Концертмейстер: Родионов Николай Антонович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A6CF3" w14:textId="77777777" w:rsidR="00975A52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4CB579DF" w14:textId="77777777" w:rsidR="00975A52" w:rsidRPr="002526CD" w:rsidRDefault="00975A52" w:rsidP="00975A52">
            <w:pPr>
              <w:pStyle w:val="af1"/>
              <w:spacing w:before="0" w:beforeAutospacing="0" w:after="0" w:afterAutospacing="0"/>
              <w:rPr>
                <w:sz w:val="16"/>
                <w:szCs w:val="20"/>
              </w:rPr>
            </w:pPr>
          </w:p>
        </w:tc>
      </w:tr>
      <w:tr w:rsidR="00975A52" w:rsidRPr="00C61D6A" w14:paraId="5CA80EB9" w14:textId="69112BD6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77FC271A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1F750855" w14:textId="77777777" w:rsidR="00975A52" w:rsidRPr="00C61D6A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«Задумка»</w:t>
            </w:r>
          </w:p>
        </w:tc>
        <w:tc>
          <w:tcPr>
            <w:tcW w:w="2191" w:type="dxa"/>
            <w:gridSpan w:val="2"/>
          </w:tcPr>
          <w:p w14:paraId="67CD7054" w14:textId="467542B1" w:rsidR="00975A52" w:rsidRPr="00C61D6A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эстетического воспитания детей»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ЕМР РТ</w:t>
            </w:r>
          </w:p>
        </w:tc>
        <w:tc>
          <w:tcPr>
            <w:tcW w:w="1494" w:type="dxa"/>
            <w:gridSpan w:val="2"/>
          </w:tcPr>
          <w:p w14:paraId="6BE1D60F" w14:textId="1752217F" w:rsidR="00975A52" w:rsidRPr="00C61D6A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Народный танец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</w:t>
            </w:r>
            <w:proofErr w:type="spellStart"/>
            <w:r w:rsidRPr="001062EE">
              <w:rPr>
                <w:sz w:val="20"/>
                <w:szCs w:val="20"/>
              </w:rPr>
              <w:t>Жилэк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вареньясы</w:t>
            </w:r>
            <w:proofErr w:type="spellEnd"/>
            <w:r w:rsidRPr="001062EE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5" w:type="dxa"/>
            <w:gridSpan w:val="2"/>
          </w:tcPr>
          <w:p w14:paraId="51DDE586" w14:textId="77777777" w:rsidR="00975A52" w:rsidRPr="00C61D6A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126" w:type="dxa"/>
            <w:gridSpan w:val="2"/>
          </w:tcPr>
          <w:p w14:paraId="4F6FAF12" w14:textId="555E3FE9" w:rsidR="00975A52" w:rsidRPr="00C61D6A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1062EE">
              <w:rPr>
                <w:sz w:val="20"/>
                <w:szCs w:val="20"/>
              </w:rPr>
              <w:t>Косинцева</w:t>
            </w:r>
            <w:proofErr w:type="spellEnd"/>
            <w:r w:rsidRPr="001062EE">
              <w:rPr>
                <w:sz w:val="20"/>
                <w:szCs w:val="20"/>
              </w:rPr>
              <w:t xml:space="preserve"> Алеся Геннадьевна </w:t>
            </w:r>
          </w:p>
        </w:tc>
        <w:tc>
          <w:tcPr>
            <w:tcW w:w="1560" w:type="dxa"/>
            <w:gridSpan w:val="2"/>
          </w:tcPr>
          <w:p w14:paraId="6D28A37F" w14:textId="77777777" w:rsidR="00975A52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52CBAA0D" w14:textId="77777777" w:rsidR="00975A52" w:rsidRPr="001062EE" w:rsidRDefault="00975A52" w:rsidP="00975A52">
            <w:pPr>
              <w:rPr>
                <w:sz w:val="20"/>
                <w:szCs w:val="20"/>
              </w:rPr>
            </w:pPr>
          </w:p>
        </w:tc>
      </w:tr>
      <w:tr w:rsidR="00975A52" w:rsidRPr="00C61D6A" w14:paraId="7048A354" w14:textId="6A47917B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4959F707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1B66AF19" w14:textId="77777777" w:rsidR="00975A52" w:rsidRPr="00C61D6A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ансамбль «Калинка»</w:t>
            </w:r>
          </w:p>
        </w:tc>
        <w:tc>
          <w:tcPr>
            <w:tcW w:w="2191" w:type="dxa"/>
            <w:gridSpan w:val="2"/>
          </w:tcPr>
          <w:p w14:paraId="4D58069B" w14:textId="77777777" w:rsidR="00975A52" w:rsidRPr="00C61D6A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«Центр эстетического воспитания детей» ЕМР РТ</w:t>
            </w:r>
          </w:p>
        </w:tc>
        <w:tc>
          <w:tcPr>
            <w:tcW w:w="1494" w:type="dxa"/>
            <w:gridSpan w:val="2"/>
          </w:tcPr>
          <w:p w14:paraId="1446723C" w14:textId="2922F0A7" w:rsidR="00975A52" w:rsidRPr="00C61D6A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Русский </w:t>
            </w:r>
            <w:r>
              <w:rPr>
                <w:sz w:val="20"/>
                <w:szCs w:val="20"/>
              </w:rPr>
              <w:t>–</w:t>
            </w:r>
            <w:r w:rsidRPr="001062EE">
              <w:rPr>
                <w:sz w:val="20"/>
                <w:szCs w:val="20"/>
              </w:rPr>
              <w:t>стилизованный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 xml:space="preserve">«Сапожки русские» </w:t>
            </w:r>
          </w:p>
        </w:tc>
        <w:tc>
          <w:tcPr>
            <w:tcW w:w="1135" w:type="dxa"/>
            <w:gridSpan w:val="2"/>
          </w:tcPr>
          <w:p w14:paraId="27B7C715" w14:textId="0E95FAE7" w:rsidR="00975A52" w:rsidRPr="00C61D6A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126" w:type="dxa"/>
            <w:gridSpan w:val="2"/>
          </w:tcPr>
          <w:p w14:paraId="253B3810" w14:textId="2AC72D23" w:rsidR="00975A52" w:rsidRPr="003C040A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Камышева Флера </w:t>
            </w:r>
            <w:proofErr w:type="spellStart"/>
            <w:r w:rsidRPr="001062EE">
              <w:rPr>
                <w:sz w:val="20"/>
                <w:szCs w:val="20"/>
              </w:rPr>
              <w:t>Мирхатовна</w:t>
            </w:r>
            <w:proofErr w:type="spellEnd"/>
          </w:p>
        </w:tc>
        <w:tc>
          <w:tcPr>
            <w:tcW w:w="1560" w:type="dxa"/>
            <w:gridSpan w:val="2"/>
          </w:tcPr>
          <w:p w14:paraId="56A516F1" w14:textId="67029D89" w:rsidR="00975A52" w:rsidRPr="001062EE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5803E76E" w14:textId="166DEDAD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3088105C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6EE86E77" w14:textId="77777777" w:rsidR="00975A52" w:rsidRPr="003C040A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Танцевальная студия: -«TERA»</w:t>
            </w:r>
          </w:p>
        </w:tc>
        <w:tc>
          <w:tcPr>
            <w:tcW w:w="2191" w:type="dxa"/>
            <w:gridSpan w:val="2"/>
          </w:tcPr>
          <w:p w14:paraId="65E2AB49" w14:textId="77777777" w:rsidR="00975A52" w:rsidRPr="006F32ED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Детский развивающий центр «TERA» г. Нижнекамск </w:t>
            </w:r>
          </w:p>
        </w:tc>
        <w:tc>
          <w:tcPr>
            <w:tcW w:w="1494" w:type="dxa"/>
            <w:gridSpan w:val="2"/>
          </w:tcPr>
          <w:p w14:paraId="38B15990" w14:textId="7DB5B81E" w:rsidR="00975A52" w:rsidRPr="003C040A" w:rsidRDefault="00975A52" w:rsidP="00975A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Народно-стилизованны</w:t>
            </w:r>
            <w:r>
              <w:rPr>
                <w:sz w:val="20"/>
                <w:szCs w:val="20"/>
              </w:rPr>
              <w:lastRenderedPageBreak/>
              <w:t xml:space="preserve">й танец </w:t>
            </w:r>
            <w:r w:rsidRPr="001062EE">
              <w:rPr>
                <w:sz w:val="20"/>
                <w:szCs w:val="20"/>
              </w:rPr>
              <w:t>«А вот такая я!»</w:t>
            </w:r>
          </w:p>
        </w:tc>
        <w:tc>
          <w:tcPr>
            <w:tcW w:w="1135" w:type="dxa"/>
            <w:gridSpan w:val="2"/>
          </w:tcPr>
          <w:p w14:paraId="06C5C481" w14:textId="77777777" w:rsidR="00975A52" w:rsidRPr="006F32ED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lastRenderedPageBreak/>
              <w:t>10-12</w:t>
            </w:r>
          </w:p>
        </w:tc>
        <w:tc>
          <w:tcPr>
            <w:tcW w:w="2126" w:type="dxa"/>
            <w:gridSpan w:val="2"/>
          </w:tcPr>
          <w:p w14:paraId="463B0387" w14:textId="361B5A8D" w:rsidR="00975A52" w:rsidRPr="002526CD" w:rsidRDefault="00975A52" w:rsidP="00975A52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Руководитель: Салахова Резеда </w:t>
            </w:r>
            <w:proofErr w:type="spellStart"/>
            <w:r w:rsidRPr="002526CD">
              <w:rPr>
                <w:sz w:val="18"/>
                <w:szCs w:val="20"/>
              </w:rPr>
              <w:t>Вильсоновна</w:t>
            </w:r>
            <w:proofErr w:type="spellEnd"/>
            <w:r w:rsidRPr="002526CD">
              <w:rPr>
                <w:sz w:val="18"/>
                <w:szCs w:val="20"/>
              </w:rPr>
              <w:t xml:space="preserve"> Педагог-хореограф: </w:t>
            </w:r>
            <w:r w:rsidRPr="002526CD">
              <w:rPr>
                <w:sz w:val="18"/>
                <w:szCs w:val="20"/>
              </w:rPr>
              <w:lastRenderedPageBreak/>
              <w:t xml:space="preserve">Белова Альбина Владимировна </w:t>
            </w:r>
          </w:p>
        </w:tc>
        <w:tc>
          <w:tcPr>
            <w:tcW w:w="1560" w:type="dxa"/>
            <w:gridSpan w:val="2"/>
          </w:tcPr>
          <w:p w14:paraId="45C66F5E" w14:textId="77777777" w:rsidR="002A7053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Диплом II степени</w:t>
            </w:r>
          </w:p>
          <w:p w14:paraId="1243BC53" w14:textId="77777777" w:rsidR="00975A52" w:rsidRPr="002526CD" w:rsidRDefault="00975A52" w:rsidP="00975A52">
            <w:pPr>
              <w:rPr>
                <w:sz w:val="18"/>
                <w:szCs w:val="20"/>
              </w:rPr>
            </w:pPr>
          </w:p>
        </w:tc>
      </w:tr>
      <w:tr w:rsidR="00975A52" w:rsidRPr="00C61D6A" w14:paraId="143B0691" w14:textId="5B8BEF1A" w:rsidTr="00975A52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14:paraId="2DAECC5F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25E31FEC" w14:textId="77777777" w:rsidR="00975A52" w:rsidRPr="00C61D6A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</w:t>
            </w:r>
            <w:r w:rsidRPr="001062EE">
              <w:rPr>
                <w:sz w:val="20"/>
                <w:szCs w:val="20"/>
              </w:rPr>
              <w:t>ческий коллектив «Солнечный город»</w:t>
            </w:r>
          </w:p>
        </w:tc>
        <w:tc>
          <w:tcPr>
            <w:tcW w:w="2191" w:type="dxa"/>
            <w:gridSpan w:val="2"/>
          </w:tcPr>
          <w:p w14:paraId="154C582F" w14:textId="77777777" w:rsidR="00975A52" w:rsidRPr="00C61D6A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1062EE">
              <w:rPr>
                <w:sz w:val="20"/>
                <w:szCs w:val="20"/>
              </w:rPr>
              <w:t>Нижнекамск</w:t>
            </w:r>
          </w:p>
        </w:tc>
        <w:tc>
          <w:tcPr>
            <w:tcW w:w="1494" w:type="dxa"/>
            <w:gridSpan w:val="2"/>
          </w:tcPr>
          <w:p w14:paraId="1FCC757B" w14:textId="07798B1D" w:rsidR="00975A52" w:rsidRPr="00C61D6A" w:rsidRDefault="00975A52" w:rsidP="00975A52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Эстрадный танец,</w:t>
            </w:r>
            <w:r>
              <w:rPr>
                <w:sz w:val="20"/>
                <w:szCs w:val="20"/>
              </w:rPr>
              <w:br/>
              <w:t>«Красками»</w:t>
            </w:r>
          </w:p>
        </w:tc>
        <w:tc>
          <w:tcPr>
            <w:tcW w:w="1135" w:type="dxa"/>
            <w:gridSpan w:val="2"/>
          </w:tcPr>
          <w:p w14:paraId="4A935F57" w14:textId="20F33520" w:rsidR="00975A52" w:rsidRPr="00C61D6A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126" w:type="dxa"/>
            <w:gridSpan w:val="2"/>
          </w:tcPr>
          <w:p w14:paraId="12BD6D0B" w14:textId="46797916" w:rsidR="00975A52" w:rsidRPr="00B119A6" w:rsidRDefault="00975A52" w:rsidP="00975A52">
            <w:pPr>
              <w:tabs>
                <w:tab w:val="left" w:pos="498"/>
              </w:tabs>
              <w:jc w:val="both"/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Соков Роман Александрович,  </w:t>
            </w:r>
            <w:proofErr w:type="spellStart"/>
            <w:r w:rsidRPr="00B119A6">
              <w:rPr>
                <w:sz w:val="18"/>
                <w:szCs w:val="20"/>
              </w:rPr>
              <w:t>Тартмина</w:t>
            </w:r>
            <w:proofErr w:type="spellEnd"/>
            <w:r w:rsidRPr="00B119A6">
              <w:rPr>
                <w:sz w:val="18"/>
                <w:szCs w:val="20"/>
              </w:rPr>
              <w:t xml:space="preserve"> Гузель </w:t>
            </w:r>
            <w:proofErr w:type="spellStart"/>
            <w:r w:rsidRPr="00B119A6">
              <w:rPr>
                <w:sz w:val="18"/>
                <w:szCs w:val="20"/>
              </w:rPr>
              <w:t>Ринатовна</w:t>
            </w:r>
            <w:proofErr w:type="spellEnd"/>
          </w:p>
        </w:tc>
        <w:tc>
          <w:tcPr>
            <w:tcW w:w="1560" w:type="dxa"/>
            <w:gridSpan w:val="2"/>
          </w:tcPr>
          <w:p w14:paraId="7B20A335" w14:textId="77777777" w:rsidR="002A7053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226097AE" w14:textId="77777777" w:rsidR="00975A52" w:rsidRPr="00B119A6" w:rsidRDefault="00975A52" w:rsidP="00975A52">
            <w:pPr>
              <w:tabs>
                <w:tab w:val="left" w:pos="498"/>
              </w:tabs>
              <w:jc w:val="both"/>
              <w:rPr>
                <w:sz w:val="18"/>
                <w:szCs w:val="20"/>
              </w:rPr>
            </w:pPr>
          </w:p>
        </w:tc>
      </w:tr>
      <w:tr w:rsidR="00975A52" w:rsidRPr="0007149D" w14:paraId="3A401264" w14:textId="5FFAADB3" w:rsidTr="00975A52">
        <w:tc>
          <w:tcPr>
            <w:tcW w:w="10784" w:type="dxa"/>
            <w:gridSpan w:val="13"/>
            <w:shd w:val="clear" w:color="auto" w:fill="auto"/>
          </w:tcPr>
          <w:p w14:paraId="3BB9B1D0" w14:textId="77777777" w:rsidR="00975A52" w:rsidRPr="00877882" w:rsidRDefault="00975A52" w:rsidP="00975A52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 xml:space="preserve">Блок 2 </w:t>
            </w:r>
          </w:p>
          <w:p w14:paraId="5DE75F96" w14:textId="77777777" w:rsidR="00975A52" w:rsidRPr="00877882" w:rsidRDefault="00975A52" w:rsidP="00975A52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 xml:space="preserve">АЗНАКАЕВСКИЙ, ЗАИНСКИЙ, АЛЬМЕТЬЕВСКИЙ, ТУКАЕВСКИЙ, МЕНЗЕЛИНСКИЙМЕНДЕЛЕЕВСКИЙ, ЛЕНИНОГОРСКИЙ, КУКМОРСКИЙ ТУКАЕВСКИЙ РАЙОНЫ </w:t>
            </w:r>
          </w:p>
          <w:p w14:paraId="2EE68DBC" w14:textId="134A16BC" w:rsidR="00975A52" w:rsidRPr="00877882" w:rsidRDefault="00975A52" w:rsidP="00975A52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>Смешанный состав</w:t>
            </w:r>
          </w:p>
        </w:tc>
      </w:tr>
      <w:tr w:rsidR="00975A52" w:rsidRPr="00C61D6A" w14:paraId="7D0C8504" w14:textId="77777777" w:rsidTr="00975A52">
        <w:tc>
          <w:tcPr>
            <w:tcW w:w="663" w:type="dxa"/>
            <w:shd w:val="clear" w:color="auto" w:fill="auto"/>
          </w:tcPr>
          <w:p w14:paraId="7D2E3916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7150FE6B" w14:textId="77777777" w:rsidR="00975A52" w:rsidRPr="002526CD" w:rsidRDefault="00975A52" w:rsidP="00975A52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Заслуженный коллектив народного творчества РФ «</w:t>
            </w:r>
            <w:proofErr w:type="spellStart"/>
            <w:r w:rsidRPr="002526CD">
              <w:rPr>
                <w:sz w:val="18"/>
                <w:szCs w:val="20"/>
              </w:rPr>
              <w:t>Шаян</w:t>
            </w:r>
            <w:proofErr w:type="spellEnd"/>
            <w:r w:rsidRPr="002526CD">
              <w:rPr>
                <w:sz w:val="18"/>
                <w:szCs w:val="20"/>
              </w:rPr>
              <w:t xml:space="preserve">» </w:t>
            </w:r>
          </w:p>
        </w:tc>
        <w:tc>
          <w:tcPr>
            <w:tcW w:w="2050" w:type="dxa"/>
            <w:gridSpan w:val="2"/>
            <w:shd w:val="clear" w:color="auto" w:fill="auto"/>
          </w:tcPr>
          <w:p w14:paraId="4B3D51C5" w14:textId="77777777" w:rsidR="00975A52" w:rsidRPr="002C47EE" w:rsidRDefault="00975A52" w:rsidP="00975A52">
            <w:pPr>
              <w:spacing w:line="276" w:lineRule="auto"/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2C47EE">
              <w:rPr>
                <w:sz w:val="20"/>
                <w:szCs w:val="20"/>
              </w:rPr>
              <w:t>Гассара</w:t>
            </w:r>
            <w:proofErr w:type="spellEnd"/>
            <w:r w:rsidRPr="002C47EE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0A76D8FF" w14:textId="567A82E0" w:rsidR="00975A52" w:rsidRPr="002C47EE" w:rsidRDefault="00975A52" w:rsidP="00975A5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Сводный «Калинка»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0C6F6DBB" w14:textId="77777777" w:rsidR="00975A52" w:rsidRPr="002C47EE" w:rsidRDefault="00975A52" w:rsidP="00975A52">
            <w:pPr>
              <w:spacing w:line="276" w:lineRule="auto"/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Смешанная группа</w:t>
            </w:r>
          </w:p>
        </w:tc>
        <w:tc>
          <w:tcPr>
            <w:tcW w:w="2160" w:type="dxa"/>
            <w:gridSpan w:val="2"/>
          </w:tcPr>
          <w:p w14:paraId="4B2BFCB3" w14:textId="54C7B1C7" w:rsidR="00975A52" w:rsidRPr="002C47EE" w:rsidRDefault="00975A52" w:rsidP="00975A5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C47EE">
              <w:rPr>
                <w:sz w:val="20"/>
                <w:szCs w:val="20"/>
              </w:rPr>
              <w:t>Насифуллина</w:t>
            </w:r>
            <w:proofErr w:type="spellEnd"/>
            <w:r w:rsidRPr="002C47EE">
              <w:rPr>
                <w:sz w:val="20"/>
                <w:szCs w:val="20"/>
              </w:rPr>
              <w:t xml:space="preserve"> </w:t>
            </w:r>
            <w:proofErr w:type="spellStart"/>
            <w:r w:rsidRPr="002C47EE">
              <w:rPr>
                <w:sz w:val="20"/>
                <w:szCs w:val="20"/>
              </w:rPr>
              <w:t>Накия</w:t>
            </w:r>
            <w:proofErr w:type="spellEnd"/>
            <w:r w:rsidRPr="002C47EE">
              <w:rPr>
                <w:sz w:val="20"/>
                <w:szCs w:val="20"/>
              </w:rPr>
              <w:t xml:space="preserve"> </w:t>
            </w:r>
            <w:proofErr w:type="spellStart"/>
            <w:r w:rsidRPr="002C47EE">
              <w:rPr>
                <w:sz w:val="20"/>
                <w:szCs w:val="20"/>
              </w:rPr>
              <w:t>Шамильевна</w:t>
            </w:r>
            <w:proofErr w:type="spellEnd"/>
          </w:p>
        </w:tc>
        <w:tc>
          <w:tcPr>
            <w:tcW w:w="1482" w:type="dxa"/>
            <w:gridSpan w:val="2"/>
            <w:shd w:val="clear" w:color="auto" w:fill="auto"/>
          </w:tcPr>
          <w:p w14:paraId="60896C3B" w14:textId="77777777" w:rsidR="002A7053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5DFD1BB2" w14:textId="6E7AA8E3" w:rsidR="00975A52" w:rsidRPr="002C47EE" w:rsidRDefault="00975A52" w:rsidP="00975A5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975A52" w:rsidRPr="00877882" w14:paraId="737F7B61" w14:textId="718A2E39" w:rsidTr="00975A52">
        <w:tc>
          <w:tcPr>
            <w:tcW w:w="10784" w:type="dxa"/>
            <w:gridSpan w:val="13"/>
            <w:shd w:val="clear" w:color="auto" w:fill="auto"/>
          </w:tcPr>
          <w:p w14:paraId="1F9446BD" w14:textId="77777777" w:rsidR="00975A52" w:rsidRPr="00877882" w:rsidRDefault="00975A52" w:rsidP="00975A52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  <w:szCs w:val="22"/>
              </w:rPr>
              <w:t>1 младшая группа 4-6лет</w:t>
            </w:r>
          </w:p>
          <w:p w14:paraId="5D1C40AF" w14:textId="166A80BA" w:rsidR="00975A52" w:rsidRPr="00877882" w:rsidRDefault="00975A52" w:rsidP="00975A52">
            <w:pPr>
              <w:jc w:val="center"/>
              <w:rPr>
                <w:b/>
                <w:sz w:val="22"/>
                <w:szCs w:val="22"/>
              </w:rPr>
            </w:pPr>
            <w:r w:rsidRPr="00877882">
              <w:rPr>
                <w:b/>
                <w:sz w:val="22"/>
              </w:rPr>
              <w:t>Коллективы</w:t>
            </w:r>
          </w:p>
        </w:tc>
      </w:tr>
      <w:tr w:rsidR="00975A52" w:rsidRPr="00C61D6A" w14:paraId="40DD6386" w14:textId="77777777" w:rsidTr="00975A52">
        <w:trPr>
          <w:trHeight w:val="697"/>
        </w:trPr>
        <w:tc>
          <w:tcPr>
            <w:tcW w:w="663" w:type="dxa"/>
            <w:shd w:val="clear" w:color="auto" w:fill="auto"/>
          </w:tcPr>
          <w:p w14:paraId="46E5CF24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79487510" w14:textId="77777777" w:rsidR="00975A52" w:rsidRPr="002526CD" w:rsidRDefault="00975A52" w:rsidP="00975A52">
            <w:pPr>
              <w:rPr>
                <w:sz w:val="18"/>
                <w:szCs w:val="20"/>
              </w:rPr>
            </w:pPr>
            <w:r w:rsidRPr="00A92BB3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050" w:type="dxa"/>
            <w:gridSpan w:val="2"/>
          </w:tcPr>
          <w:p w14:paraId="6BBFD09C" w14:textId="77777777" w:rsidR="00975A52" w:rsidRPr="00A61713" w:rsidRDefault="00975A52" w:rsidP="00975A52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494" w:type="dxa"/>
            <w:gridSpan w:val="2"/>
          </w:tcPr>
          <w:p w14:paraId="38B2DCCB" w14:textId="77777777" w:rsidR="00975A52" w:rsidRPr="00A61713" w:rsidRDefault="00975A52" w:rsidP="00975A52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Детский танец, «Доброе утро»</w:t>
            </w:r>
          </w:p>
        </w:tc>
        <w:tc>
          <w:tcPr>
            <w:tcW w:w="1180" w:type="dxa"/>
            <w:gridSpan w:val="2"/>
          </w:tcPr>
          <w:p w14:paraId="40CD35C8" w14:textId="77777777" w:rsidR="00975A52" w:rsidRPr="00A61713" w:rsidRDefault="00975A52" w:rsidP="00975A52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4-6 лет</w:t>
            </w:r>
          </w:p>
        </w:tc>
        <w:tc>
          <w:tcPr>
            <w:tcW w:w="2160" w:type="dxa"/>
            <w:gridSpan w:val="2"/>
          </w:tcPr>
          <w:p w14:paraId="7CF34B24" w14:textId="7C8DBAAE" w:rsidR="00975A52" w:rsidRPr="00A92BB3" w:rsidRDefault="00975A52" w:rsidP="00975A5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A92BB3">
              <w:rPr>
                <w:sz w:val="20"/>
                <w:szCs w:val="20"/>
              </w:rPr>
              <w:t>Шкаликова</w:t>
            </w:r>
            <w:proofErr w:type="spellEnd"/>
            <w:r w:rsidRPr="00A92BB3">
              <w:rPr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482" w:type="dxa"/>
            <w:gridSpan w:val="2"/>
          </w:tcPr>
          <w:p w14:paraId="77AEFE05" w14:textId="77777777" w:rsidR="002A7053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1B9511ED" w14:textId="64E87E53" w:rsidR="00975A52" w:rsidRPr="001062EE" w:rsidRDefault="00975A52" w:rsidP="00975A5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975A52" w:rsidRPr="00C61D6A" w14:paraId="71CF4807" w14:textId="77777777" w:rsidTr="00975A52">
        <w:trPr>
          <w:trHeight w:val="697"/>
        </w:trPr>
        <w:tc>
          <w:tcPr>
            <w:tcW w:w="663" w:type="dxa"/>
            <w:shd w:val="clear" w:color="auto" w:fill="auto"/>
          </w:tcPr>
          <w:p w14:paraId="6772AFCD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35CF4349" w14:textId="6569FE13" w:rsidR="00975A52" w:rsidRPr="002526CD" w:rsidRDefault="00975A52" w:rsidP="00975A52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«Народный Молодежный Танцевальный коллектив АЙС»</w:t>
            </w:r>
          </w:p>
        </w:tc>
        <w:tc>
          <w:tcPr>
            <w:tcW w:w="2050" w:type="dxa"/>
            <w:gridSpan w:val="2"/>
          </w:tcPr>
          <w:p w14:paraId="6B550C00" w14:textId="1B619A69" w:rsidR="00975A52" w:rsidRPr="00A61713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A61713">
              <w:rPr>
                <w:sz w:val="20"/>
                <w:szCs w:val="20"/>
              </w:rPr>
              <w:t>Бетькинский</w:t>
            </w:r>
            <w:proofErr w:type="spellEnd"/>
            <w:r w:rsidRPr="00A61713">
              <w:rPr>
                <w:sz w:val="20"/>
                <w:szCs w:val="20"/>
              </w:rPr>
              <w:t xml:space="preserve"> СДК, </w:t>
            </w:r>
            <w:proofErr w:type="spellStart"/>
            <w:r w:rsidRPr="00A61713">
              <w:rPr>
                <w:sz w:val="20"/>
                <w:szCs w:val="20"/>
              </w:rPr>
              <w:t>с.Бетьки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Тукаевский</w:t>
            </w:r>
            <w:proofErr w:type="spellEnd"/>
            <w:r w:rsidRPr="00A61713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494" w:type="dxa"/>
            <w:gridSpan w:val="2"/>
          </w:tcPr>
          <w:p w14:paraId="13C8587B" w14:textId="45955911" w:rsidR="00975A52" w:rsidRPr="00A61713" w:rsidRDefault="00975A52" w:rsidP="00975A52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>Детский танец</w:t>
            </w:r>
            <w:r>
              <w:rPr>
                <w:sz w:val="20"/>
                <w:szCs w:val="20"/>
              </w:rPr>
              <w:t xml:space="preserve"> </w:t>
            </w:r>
            <w:r w:rsidRPr="00A61713">
              <w:rPr>
                <w:sz w:val="20"/>
                <w:szCs w:val="20"/>
              </w:rPr>
              <w:t>«Бим-бом»</w:t>
            </w:r>
          </w:p>
        </w:tc>
        <w:tc>
          <w:tcPr>
            <w:tcW w:w="1180" w:type="dxa"/>
            <w:gridSpan w:val="2"/>
          </w:tcPr>
          <w:p w14:paraId="07F7348A" w14:textId="0EC8D1D7" w:rsidR="00975A52" w:rsidRPr="00A61713" w:rsidRDefault="00975A52" w:rsidP="00975A52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160" w:type="dxa"/>
            <w:gridSpan w:val="2"/>
          </w:tcPr>
          <w:p w14:paraId="584085E3" w14:textId="643F95FA" w:rsidR="00975A52" w:rsidRPr="001062EE" w:rsidRDefault="00975A52" w:rsidP="00975A5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1713">
              <w:rPr>
                <w:sz w:val="20"/>
                <w:szCs w:val="20"/>
              </w:rPr>
              <w:t>Кирпанёва</w:t>
            </w:r>
            <w:proofErr w:type="spellEnd"/>
            <w:r w:rsidRPr="00A61713">
              <w:rPr>
                <w:sz w:val="20"/>
                <w:szCs w:val="20"/>
              </w:rPr>
              <w:t xml:space="preserve"> Яна Олеговна</w:t>
            </w:r>
          </w:p>
        </w:tc>
        <w:tc>
          <w:tcPr>
            <w:tcW w:w="1482" w:type="dxa"/>
            <w:gridSpan w:val="2"/>
          </w:tcPr>
          <w:p w14:paraId="31A73B0B" w14:textId="375E0F40" w:rsidR="00975A52" w:rsidRPr="00A61713" w:rsidRDefault="002A7053" w:rsidP="00975A5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52CC5BC3" w14:textId="77777777" w:rsidTr="00975A52">
        <w:trPr>
          <w:trHeight w:val="531"/>
        </w:trPr>
        <w:tc>
          <w:tcPr>
            <w:tcW w:w="663" w:type="dxa"/>
            <w:shd w:val="clear" w:color="auto" w:fill="auto"/>
          </w:tcPr>
          <w:p w14:paraId="49FF2C8A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C7FC6" w14:textId="77777777" w:rsidR="00975A52" w:rsidRPr="002526CD" w:rsidRDefault="00975A52" w:rsidP="00975A52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Заслуженный коллектив народного творчества РФ «</w:t>
            </w:r>
            <w:proofErr w:type="spellStart"/>
            <w:r w:rsidRPr="002526CD">
              <w:rPr>
                <w:sz w:val="18"/>
                <w:szCs w:val="20"/>
              </w:rPr>
              <w:t>Шаян</w:t>
            </w:r>
            <w:proofErr w:type="spellEnd"/>
            <w:r w:rsidRPr="002526CD">
              <w:rPr>
                <w:sz w:val="18"/>
                <w:szCs w:val="20"/>
              </w:rPr>
              <w:t xml:space="preserve">» 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EC05F" w14:textId="77777777" w:rsidR="00975A52" w:rsidRPr="00A61713" w:rsidRDefault="00975A52" w:rsidP="00975A52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A61713">
              <w:rPr>
                <w:sz w:val="20"/>
                <w:szCs w:val="20"/>
              </w:rPr>
              <w:t>Гассара</w:t>
            </w:r>
            <w:proofErr w:type="spellEnd"/>
            <w:r w:rsidRPr="00A61713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546D681" w14:textId="77777777" w:rsidR="00975A52" w:rsidRPr="00A61713" w:rsidRDefault="00975A52" w:rsidP="00975A52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>Хореография, «Что такое любовь»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299FCC1C" w14:textId="77777777" w:rsidR="00975A52" w:rsidRPr="00A61713" w:rsidRDefault="00975A52" w:rsidP="00975A52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>4-6 лет</w:t>
            </w:r>
          </w:p>
        </w:tc>
        <w:tc>
          <w:tcPr>
            <w:tcW w:w="2160" w:type="dxa"/>
            <w:gridSpan w:val="2"/>
          </w:tcPr>
          <w:p w14:paraId="1A67D86E" w14:textId="76697FE5" w:rsidR="00975A52" w:rsidRPr="00A61713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A61713">
              <w:rPr>
                <w:sz w:val="20"/>
                <w:szCs w:val="20"/>
              </w:rPr>
              <w:t>Насифуллина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Накия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Шамильевна</w:t>
            </w:r>
            <w:proofErr w:type="spellEnd"/>
          </w:p>
        </w:tc>
        <w:tc>
          <w:tcPr>
            <w:tcW w:w="1482" w:type="dxa"/>
            <w:gridSpan w:val="2"/>
            <w:shd w:val="clear" w:color="auto" w:fill="auto"/>
          </w:tcPr>
          <w:p w14:paraId="7270D90D" w14:textId="77777777" w:rsidR="002A7053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  <w:p w14:paraId="72661F51" w14:textId="1741E402" w:rsidR="00975A52" w:rsidRPr="00A61713" w:rsidRDefault="00975A52" w:rsidP="00975A52">
            <w:pPr>
              <w:rPr>
                <w:sz w:val="20"/>
                <w:szCs w:val="20"/>
              </w:rPr>
            </w:pPr>
          </w:p>
        </w:tc>
      </w:tr>
      <w:tr w:rsidR="00975A52" w:rsidRPr="00C61D6A" w14:paraId="695613E0" w14:textId="77777777" w:rsidTr="00975A52">
        <w:trPr>
          <w:trHeight w:val="531"/>
        </w:trPr>
        <w:tc>
          <w:tcPr>
            <w:tcW w:w="663" w:type="dxa"/>
            <w:shd w:val="clear" w:color="auto" w:fill="auto"/>
          </w:tcPr>
          <w:p w14:paraId="4E28A914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3976" w14:textId="77777777" w:rsidR="00975A52" w:rsidRPr="003C040A" w:rsidRDefault="00975A52" w:rsidP="00975A52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2B80" w14:textId="77777777" w:rsidR="00975A52" w:rsidRPr="003C040A" w:rsidRDefault="00975A52" w:rsidP="00975A52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МБУДО «Дом детского творчества» ЗМР РТ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99DA" w14:textId="77777777" w:rsidR="00975A52" w:rsidRPr="003C040A" w:rsidRDefault="00975A52" w:rsidP="00975A52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Детский танец «Озорные девчата»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1D8E" w14:textId="77777777" w:rsidR="00975A52" w:rsidRPr="003C040A" w:rsidRDefault="00975A52" w:rsidP="00975A52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4-6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54EF" w14:textId="485C597F" w:rsidR="00975A52" w:rsidRPr="002526CD" w:rsidRDefault="00975A52" w:rsidP="00975A52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2526CD">
              <w:rPr>
                <w:sz w:val="18"/>
                <w:szCs w:val="20"/>
              </w:rPr>
              <w:t>Калимуллина</w:t>
            </w:r>
            <w:proofErr w:type="spellEnd"/>
            <w:r w:rsidRPr="002526CD">
              <w:rPr>
                <w:sz w:val="18"/>
                <w:szCs w:val="20"/>
              </w:rPr>
              <w:t xml:space="preserve"> Венера </w:t>
            </w:r>
            <w:proofErr w:type="spellStart"/>
            <w:r w:rsidRPr="002526CD">
              <w:rPr>
                <w:sz w:val="18"/>
                <w:szCs w:val="20"/>
              </w:rPr>
              <w:t>Рафисовна</w:t>
            </w:r>
            <w:proofErr w:type="spellEnd"/>
            <w:r w:rsidRPr="002526CD">
              <w:rPr>
                <w:sz w:val="18"/>
                <w:szCs w:val="20"/>
              </w:rPr>
              <w:t xml:space="preserve"> Концертмейстер: Попова Лидия Николаевна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2E9AC" w14:textId="77777777" w:rsidR="002A7053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4C4AB6DD" w14:textId="55D4D0FB" w:rsidR="00975A52" w:rsidRPr="002526CD" w:rsidRDefault="00975A52" w:rsidP="00975A52">
            <w:pPr>
              <w:rPr>
                <w:sz w:val="18"/>
                <w:szCs w:val="20"/>
              </w:rPr>
            </w:pPr>
          </w:p>
        </w:tc>
      </w:tr>
      <w:tr w:rsidR="002A7053" w:rsidRPr="00C61D6A" w14:paraId="1E7862F5" w14:textId="77777777" w:rsidTr="00975A52">
        <w:tc>
          <w:tcPr>
            <w:tcW w:w="663" w:type="dxa"/>
            <w:shd w:val="clear" w:color="auto" w:fill="auto"/>
          </w:tcPr>
          <w:p w14:paraId="7A836C55" w14:textId="77777777" w:rsidR="002A7053" w:rsidRPr="00C61D6A" w:rsidRDefault="002A7053" w:rsidP="002A7053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E5C1" w14:textId="77777777" w:rsidR="002A7053" w:rsidRPr="002526CD" w:rsidRDefault="002A7053" w:rsidP="002A7053">
            <w:pPr>
              <w:rPr>
                <w:sz w:val="18"/>
                <w:szCs w:val="20"/>
              </w:rPr>
            </w:pPr>
            <w:r w:rsidRPr="00A92BB3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CDBF" w14:textId="77777777" w:rsidR="002A7053" w:rsidRPr="00A61713" w:rsidRDefault="002A7053" w:rsidP="002A7053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C772" w14:textId="77777777" w:rsidR="002A7053" w:rsidRPr="00A61713" w:rsidRDefault="002A7053" w:rsidP="002A7053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Детский танец, «Шалунишки»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1696" w14:textId="77777777" w:rsidR="002A7053" w:rsidRPr="00A61713" w:rsidRDefault="002A7053" w:rsidP="002A7053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4-6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CA89" w14:textId="19E226CB" w:rsidR="002A7053" w:rsidRPr="00A92BB3" w:rsidRDefault="002A7053" w:rsidP="002A7053">
            <w:pPr>
              <w:rPr>
                <w:sz w:val="20"/>
                <w:szCs w:val="20"/>
              </w:rPr>
            </w:pPr>
            <w:proofErr w:type="spellStart"/>
            <w:r w:rsidRPr="00A92BB3">
              <w:rPr>
                <w:sz w:val="20"/>
                <w:szCs w:val="20"/>
              </w:rPr>
              <w:t>Шкаликова</w:t>
            </w:r>
            <w:proofErr w:type="spellEnd"/>
            <w:r w:rsidRPr="00A92BB3">
              <w:rPr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5ED8" w14:textId="30977807" w:rsidR="002A7053" w:rsidRPr="001062EE" w:rsidRDefault="002A7053" w:rsidP="002A7053">
            <w:pPr>
              <w:rPr>
                <w:sz w:val="20"/>
                <w:szCs w:val="20"/>
              </w:rPr>
            </w:pPr>
            <w:r w:rsidRPr="003C6CF5">
              <w:rPr>
                <w:sz w:val="20"/>
                <w:szCs w:val="20"/>
              </w:rPr>
              <w:t>Диплом I степени</w:t>
            </w:r>
          </w:p>
        </w:tc>
      </w:tr>
      <w:tr w:rsidR="002A7053" w:rsidRPr="00C61D6A" w14:paraId="577D4433" w14:textId="77777777" w:rsidTr="00975A52">
        <w:tc>
          <w:tcPr>
            <w:tcW w:w="663" w:type="dxa"/>
            <w:shd w:val="clear" w:color="auto" w:fill="auto"/>
          </w:tcPr>
          <w:p w14:paraId="470E4E8F" w14:textId="77777777" w:rsidR="002A7053" w:rsidRPr="00C61D6A" w:rsidRDefault="002A7053" w:rsidP="002A7053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0AE8A1B0" w14:textId="59C169F3" w:rsidR="002A7053" w:rsidRPr="002526CD" w:rsidRDefault="002A7053" w:rsidP="002A7053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«Народный Молодежный Танцевальный коллектив АЙС»</w:t>
            </w:r>
          </w:p>
        </w:tc>
        <w:tc>
          <w:tcPr>
            <w:tcW w:w="2050" w:type="dxa"/>
            <w:gridSpan w:val="2"/>
          </w:tcPr>
          <w:p w14:paraId="198F9955" w14:textId="0D48D474" w:rsidR="002A7053" w:rsidRPr="00A61713" w:rsidRDefault="002A7053" w:rsidP="002A7053">
            <w:pPr>
              <w:rPr>
                <w:sz w:val="20"/>
                <w:szCs w:val="20"/>
              </w:rPr>
            </w:pPr>
            <w:proofErr w:type="spellStart"/>
            <w:r w:rsidRPr="00A61713">
              <w:rPr>
                <w:sz w:val="20"/>
                <w:szCs w:val="20"/>
              </w:rPr>
              <w:t>Бетькинский</w:t>
            </w:r>
            <w:proofErr w:type="spellEnd"/>
            <w:r w:rsidRPr="00A61713">
              <w:rPr>
                <w:sz w:val="20"/>
                <w:szCs w:val="20"/>
              </w:rPr>
              <w:t xml:space="preserve"> СДК, </w:t>
            </w:r>
            <w:proofErr w:type="spellStart"/>
            <w:r w:rsidRPr="00A61713">
              <w:rPr>
                <w:sz w:val="20"/>
                <w:szCs w:val="20"/>
              </w:rPr>
              <w:t>с.Бетьки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Тукаевский</w:t>
            </w:r>
            <w:proofErr w:type="spellEnd"/>
            <w:r w:rsidRPr="00A61713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494" w:type="dxa"/>
            <w:gridSpan w:val="2"/>
          </w:tcPr>
          <w:p w14:paraId="06A525CE" w14:textId="68B8BA67" w:rsidR="002A7053" w:rsidRPr="00A61713" w:rsidRDefault="002A7053" w:rsidP="002A7053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>Детский танец</w:t>
            </w:r>
            <w:r>
              <w:rPr>
                <w:sz w:val="20"/>
                <w:szCs w:val="20"/>
              </w:rPr>
              <w:t xml:space="preserve"> </w:t>
            </w:r>
            <w:r w:rsidRPr="00A61713">
              <w:rPr>
                <w:sz w:val="20"/>
                <w:szCs w:val="20"/>
              </w:rPr>
              <w:t>«Лягушата»</w:t>
            </w:r>
          </w:p>
        </w:tc>
        <w:tc>
          <w:tcPr>
            <w:tcW w:w="1180" w:type="dxa"/>
            <w:gridSpan w:val="2"/>
          </w:tcPr>
          <w:p w14:paraId="08A7F83A" w14:textId="7C89E569" w:rsidR="002A7053" w:rsidRPr="00A61713" w:rsidRDefault="002A7053" w:rsidP="002A7053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160" w:type="dxa"/>
            <w:gridSpan w:val="2"/>
          </w:tcPr>
          <w:p w14:paraId="2AB668F6" w14:textId="53212F47" w:rsidR="002A7053" w:rsidRPr="001062EE" w:rsidRDefault="002A7053" w:rsidP="002A7053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1713">
              <w:rPr>
                <w:sz w:val="20"/>
                <w:szCs w:val="20"/>
              </w:rPr>
              <w:t>Кирпанёва</w:t>
            </w:r>
            <w:proofErr w:type="spellEnd"/>
            <w:r w:rsidRPr="00A61713">
              <w:rPr>
                <w:sz w:val="20"/>
                <w:szCs w:val="20"/>
              </w:rPr>
              <w:t xml:space="preserve"> Яна Олеговна</w:t>
            </w:r>
          </w:p>
        </w:tc>
        <w:tc>
          <w:tcPr>
            <w:tcW w:w="1482" w:type="dxa"/>
            <w:gridSpan w:val="2"/>
          </w:tcPr>
          <w:p w14:paraId="742BFEDE" w14:textId="3DE46E7F" w:rsidR="002A7053" w:rsidRPr="00A61713" w:rsidRDefault="002A7053" w:rsidP="002A7053">
            <w:pPr>
              <w:rPr>
                <w:sz w:val="20"/>
                <w:szCs w:val="20"/>
              </w:rPr>
            </w:pPr>
            <w:r w:rsidRPr="003C6CF5">
              <w:rPr>
                <w:sz w:val="20"/>
                <w:szCs w:val="20"/>
              </w:rPr>
              <w:t>Диплом I степени</w:t>
            </w:r>
          </w:p>
        </w:tc>
      </w:tr>
      <w:tr w:rsidR="00975A52" w:rsidRPr="00C61D6A" w14:paraId="332F3D69" w14:textId="77777777" w:rsidTr="00975A52">
        <w:trPr>
          <w:trHeight w:val="531"/>
        </w:trPr>
        <w:tc>
          <w:tcPr>
            <w:tcW w:w="663" w:type="dxa"/>
            <w:shd w:val="clear" w:color="auto" w:fill="auto"/>
          </w:tcPr>
          <w:p w14:paraId="1E3B52D6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64E58F5E" w14:textId="238E8BEE" w:rsidR="00975A52" w:rsidRPr="00B17176" w:rsidRDefault="00975A52" w:rsidP="00975A52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 xml:space="preserve">Хореографический коллектив «Элегия» </w:t>
            </w:r>
          </w:p>
        </w:tc>
        <w:tc>
          <w:tcPr>
            <w:tcW w:w="2050" w:type="dxa"/>
            <w:gridSpan w:val="2"/>
          </w:tcPr>
          <w:p w14:paraId="584D6819" w14:textId="2E9AEEB2" w:rsidR="00975A52" w:rsidRPr="00B17176" w:rsidRDefault="00975A52" w:rsidP="00975A52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B17176">
              <w:rPr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1494" w:type="dxa"/>
            <w:gridSpan w:val="2"/>
          </w:tcPr>
          <w:p w14:paraId="08DD0507" w14:textId="08C3F636" w:rsidR="00975A52" w:rsidRPr="00B17176" w:rsidRDefault="00975A52" w:rsidP="00975A52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 xml:space="preserve">Детский танец «Топ </w:t>
            </w:r>
            <w:proofErr w:type="spellStart"/>
            <w:r w:rsidRPr="00B17176">
              <w:rPr>
                <w:sz w:val="20"/>
                <w:szCs w:val="20"/>
              </w:rPr>
              <w:t>топ</w:t>
            </w:r>
            <w:proofErr w:type="spellEnd"/>
            <w:r w:rsidRPr="00B17176">
              <w:rPr>
                <w:sz w:val="20"/>
                <w:szCs w:val="20"/>
              </w:rPr>
              <w:t xml:space="preserve"> по паркету»</w:t>
            </w:r>
          </w:p>
        </w:tc>
        <w:tc>
          <w:tcPr>
            <w:tcW w:w="1180" w:type="dxa"/>
            <w:gridSpan w:val="2"/>
          </w:tcPr>
          <w:p w14:paraId="5675C21C" w14:textId="60C93D66" w:rsidR="00975A52" w:rsidRPr="00B17176" w:rsidRDefault="00975A52" w:rsidP="00975A52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Младшая группа</w:t>
            </w:r>
          </w:p>
        </w:tc>
        <w:tc>
          <w:tcPr>
            <w:tcW w:w="2160" w:type="dxa"/>
            <w:gridSpan w:val="2"/>
          </w:tcPr>
          <w:p w14:paraId="27DDF67B" w14:textId="3B1F8924" w:rsidR="00975A52" w:rsidRPr="00B17176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B17176">
              <w:rPr>
                <w:sz w:val="20"/>
                <w:szCs w:val="20"/>
              </w:rPr>
              <w:t>Зарипова</w:t>
            </w:r>
            <w:proofErr w:type="spellEnd"/>
            <w:r w:rsidRPr="00B17176">
              <w:rPr>
                <w:sz w:val="20"/>
                <w:szCs w:val="20"/>
              </w:rPr>
              <w:t xml:space="preserve"> Оксана </w:t>
            </w:r>
            <w:proofErr w:type="spellStart"/>
            <w:r w:rsidRPr="00B17176">
              <w:rPr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482" w:type="dxa"/>
            <w:gridSpan w:val="2"/>
          </w:tcPr>
          <w:p w14:paraId="7A4E93DD" w14:textId="77777777" w:rsidR="002A7053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7EA485DC" w14:textId="6494118B" w:rsidR="00975A52" w:rsidRPr="00B17176" w:rsidRDefault="00975A52" w:rsidP="00975A52">
            <w:pPr>
              <w:rPr>
                <w:sz w:val="20"/>
                <w:szCs w:val="20"/>
              </w:rPr>
            </w:pPr>
          </w:p>
        </w:tc>
      </w:tr>
      <w:tr w:rsidR="00975A52" w:rsidRPr="00C61D6A" w14:paraId="680C65C0" w14:textId="77777777" w:rsidTr="00975A52">
        <w:tc>
          <w:tcPr>
            <w:tcW w:w="663" w:type="dxa"/>
            <w:shd w:val="clear" w:color="auto" w:fill="auto"/>
          </w:tcPr>
          <w:p w14:paraId="6C4C9626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51292E0F" w14:textId="4293C7CE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Хореографический коллектив «Радуга»</w:t>
            </w:r>
            <w:r>
              <w:rPr>
                <w:sz w:val="20"/>
                <w:szCs w:val="20"/>
              </w:rPr>
              <w:t xml:space="preserve"> </w:t>
            </w:r>
            <w:r w:rsidRPr="00800D20">
              <w:rPr>
                <w:sz w:val="20"/>
                <w:szCs w:val="20"/>
              </w:rPr>
              <w:t>Группа «Звездочки»</w:t>
            </w:r>
          </w:p>
        </w:tc>
        <w:tc>
          <w:tcPr>
            <w:tcW w:w="2050" w:type="dxa"/>
            <w:gridSpan w:val="2"/>
          </w:tcPr>
          <w:p w14:paraId="33D8D1D6" w14:textId="4F7E120C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МБУ ДО «ДШИ»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00D20">
              <w:rPr>
                <w:sz w:val="20"/>
                <w:szCs w:val="20"/>
              </w:rPr>
              <w:t>Тукаевского</w:t>
            </w:r>
            <w:proofErr w:type="spellEnd"/>
            <w:r w:rsidRPr="00800D20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800D20">
              <w:rPr>
                <w:sz w:val="20"/>
                <w:szCs w:val="20"/>
              </w:rPr>
              <w:t>с.Бетьки</w:t>
            </w:r>
            <w:proofErr w:type="spellEnd"/>
          </w:p>
        </w:tc>
        <w:tc>
          <w:tcPr>
            <w:tcW w:w="1494" w:type="dxa"/>
            <w:gridSpan w:val="2"/>
          </w:tcPr>
          <w:p w14:paraId="1FF6D729" w14:textId="71A81B5D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 xml:space="preserve">Детский танец «Баю </w:t>
            </w:r>
            <w:proofErr w:type="spellStart"/>
            <w:r w:rsidRPr="00800D20">
              <w:rPr>
                <w:sz w:val="20"/>
                <w:szCs w:val="20"/>
              </w:rPr>
              <w:t>баюшки</w:t>
            </w:r>
            <w:proofErr w:type="spellEnd"/>
            <w:r w:rsidRPr="00800D20">
              <w:rPr>
                <w:sz w:val="20"/>
                <w:szCs w:val="20"/>
              </w:rPr>
              <w:t xml:space="preserve"> баю»</w:t>
            </w:r>
          </w:p>
        </w:tc>
        <w:tc>
          <w:tcPr>
            <w:tcW w:w="1180" w:type="dxa"/>
            <w:gridSpan w:val="2"/>
          </w:tcPr>
          <w:p w14:paraId="5BA90042" w14:textId="2360410C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1 младшая</w:t>
            </w:r>
            <w:r>
              <w:rPr>
                <w:sz w:val="20"/>
                <w:szCs w:val="20"/>
              </w:rPr>
              <w:t xml:space="preserve"> </w:t>
            </w:r>
            <w:r w:rsidRPr="00800D20">
              <w:rPr>
                <w:sz w:val="20"/>
                <w:szCs w:val="20"/>
              </w:rPr>
              <w:t>4-5 лет</w:t>
            </w:r>
          </w:p>
        </w:tc>
        <w:tc>
          <w:tcPr>
            <w:tcW w:w="2160" w:type="dxa"/>
            <w:gridSpan w:val="2"/>
          </w:tcPr>
          <w:p w14:paraId="4E9105AE" w14:textId="43DCF575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  <w:tc>
          <w:tcPr>
            <w:tcW w:w="1482" w:type="dxa"/>
            <w:gridSpan w:val="2"/>
          </w:tcPr>
          <w:p w14:paraId="49F63C4B" w14:textId="77777777" w:rsidR="002A7053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7D7BBEF0" w14:textId="1F71E0E2" w:rsidR="00975A52" w:rsidRPr="00800D20" w:rsidRDefault="00975A52" w:rsidP="00975A52">
            <w:pPr>
              <w:rPr>
                <w:sz w:val="20"/>
                <w:szCs w:val="20"/>
              </w:rPr>
            </w:pPr>
          </w:p>
        </w:tc>
      </w:tr>
      <w:tr w:rsidR="00975A52" w:rsidRPr="00C61D6A" w14:paraId="39FED043" w14:textId="77777777" w:rsidTr="00975A52">
        <w:tc>
          <w:tcPr>
            <w:tcW w:w="663" w:type="dxa"/>
            <w:shd w:val="clear" w:color="auto" w:fill="auto"/>
          </w:tcPr>
          <w:p w14:paraId="451EA4CF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43A574C3" w14:textId="369760A7" w:rsidR="00975A52" w:rsidRPr="00800D20" w:rsidRDefault="00975A52" w:rsidP="00975A52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050" w:type="dxa"/>
            <w:gridSpan w:val="2"/>
          </w:tcPr>
          <w:p w14:paraId="3D7D3555" w14:textId="6863B963" w:rsidR="00975A52" w:rsidRPr="00800D20" w:rsidRDefault="00975A52" w:rsidP="00975A52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494" w:type="dxa"/>
            <w:gridSpan w:val="2"/>
          </w:tcPr>
          <w:p w14:paraId="0773C537" w14:textId="54CBF92F" w:rsidR="00975A52" w:rsidRPr="00800D20" w:rsidRDefault="00975A52" w:rsidP="00975A52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Детский танец, «Бабочки»</w:t>
            </w:r>
          </w:p>
        </w:tc>
        <w:tc>
          <w:tcPr>
            <w:tcW w:w="1180" w:type="dxa"/>
            <w:gridSpan w:val="2"/>
          </w:tcPr>
          <w:p w14:paraId="7F617F75" w14:textId="30236155" w:rsidR="00975A52" w:rsidRPr="00800D20" w:rsidRDefault="00975A52" w:rsidP="00975A52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4-6 лет</w:t>
            </w:r>
          </w:p>
        </w:tc>
        <w:tc>
          <w:tcPr>
            <w:tcW w:w="2160" w:type="dxa"/>
            <w:gridSpan w:val="2"/>
          </w:tcPr>
          <w:p w14:paraId="3D22310C" w14:textId="0EC15902" w:rsidR="00975A52" w:rsidRPr="00A92BB3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A92BB3">
              <w:rPr>
                <w:sz w:val="20"/>
                <w:szCs w:val="20"/>
              </w:rPr>
              <w:t>Шкаликова</w:t>
            </w:r>
            <w:proofErr w:type="spellEnd"/>
            <w:r w:rsidRPr="00A92BB3">
              <w:rPr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482" w:type="dxa"/>
            <w:gridSpan w:val="2"/>
          </w:tcPr>
          <w:p w14:paraId="5A639959" w14:textId="62277AE6" w:rsidR="00975A52" w:rsidRPr="00800D20" w:rsidRDefault="002A7053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3FB6FC31" w14:textId="63C070A6" w:rsidTr="00975A52">
        <w:tc>
          <w:tcPr>
            <w:tcW w:w="10784" w:type="dxa"/>
            <w:gridSpan w:val="13"/>
            <w:shd w:val="clear" w:color="auto" w:fill="auto"/>
          </w:tcPr>
          <w:p w14:paraId="7A43D396" w14:textId="77777777" w:rsidR="00975A52" w:rsidRPr="008405AF" w:rsidRDefault="00975A52" w:rsidP="00975A52">
            <w:pPr>
              <w:jc w:val="center"/>
              <w:rPr>
                <w:b/>
                <w:sz w:val="22"/>
                <w:szCs w:val="22"/>
              </w:rPr>
            </w:pPr>
            <w:r w:rsidRPr="008405AF">
              <w:rPr>
                <w:b/>
                <w:sz w:val="22"/>
                <w:szCs w:val="22"/>
              </w:rPr>
              <w:t>1 младшая группа 4 – 6 лет</w:t>
            </w:r>
          </w:p>
          <w:p w14:paraId="68AE8198" w14:textId="17191A81" w:rsidR="00975A52" w:rsidRPr="008405AF" w:rsidRDefault="00975A52" w:rsidP="00975A52">
            <w:pPr>
              <w:jc w:val="center"/>
              <w:rPr>
                <w:b/>
                <w:sz w:val="22"/>
                <w:szCs w:val="22"/>
              </w:rPr>
            </w:pPr>
            <w:r w:rsidRPr="008405AF">
              <w:rPr>
                <w:b/>
                <w:sz w:val="22"/>
                <w:szCs w:val="22"/>
              </w:rPr>
              <w:t>СОЛО</w:t>
            </w:r>
          </w:p>
        </w:tc>
      </w:tr>
      <w:tr w:rsidR="00975A52" w:rsidRPr="00C61D6A" w14:paraId="6F67CF4B" w14:textId="77777777" w:rsidTr="00975A52">
        <w:trPr>
          <w:trHeight w:val="130"/>
        </w:trPr>
        <w:tc>
          <w:tcPr>
            <w:tcW w:w="663" w:type="dxa"/>
            <w:shd w:val="clear" w:color="auto" w:fill="auto"/>
          </w:tcPr>
          <w:p w14:paraId="22560D99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5A54728F" w14:textId="7C7E20C4" w:rsidR="00975A52" w:rsidRPr="00800D20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3C5CC9">
              <w:rPr>
                <w:bCs/>
                <w:sz w:val="20"/>
                <w:szCs w:val="20"/>
              </w:rPr>
              <w:t>Фардеева</w:t>
            </w:r>
            <w:proofErr w:type="spellEnd"/>
            <w:r w:rsidRPr="003C5CC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C5CC9">
              <w:rPr>
                <w:bCs/>
                <w:sz w:val="20"/>
                <w:szCs w:val="20"/>
              </w:rPr>
              <w:t>Рания</w:t>
            </w:r>
            <w:proofErr w:type="spellEnd"/>
          </w:p>
        </w:tc>
        <w:tc>
          <w:tcPr>
            <w:tcW w:w="2050" w:type="dxa"/>
            <w:gridSpan w:val="2"/>
          </w:tcPr>
          <w:p w14:paraId="74BBB8D4" w14:textId="0DBC02DB" w:rsidR="00975A52" w:rsidRPr="00B119A6" w:rsidRDefault="00975A52" w:rsidP="00975A52">
            <w:pPr>
              <w:rPr>
                <w:sz w:val="18"/>
                <w:szCs w:val="20"/>
              </w:rPr>
            </w:pPr>
            <w:r w:rsidRPr="00B119A6">
              <w:rPr>
                <w:bCs/>
                <w:sz w:val="18"/>
                <w:szCs w:val="20"/>
              </w:rPr>
              <w:t>Студия эстрадного танца «Эдельвейс», МБУК «Центр культуры «Кызыл тау»</w:t>
            </w:r>
          </w:p>
        </w:tc>
        <w:tc>
          <w:tcPr>
            <w:tcW w:w="1494" w:type="dxa"/>
            <w:gridSpan w:val="2"/>
          </w:tcPr>
          <w:p w14:paraId="60AE97E5" w14:textId="00C64495" w:rsidR="00975A52" w:rsidRPr="00800D20" w:rsidRDefault="00975A52" w:rsidP="00975A52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Хореография, детский танец «Кнопочка»</w:t>
            </w:r>
          </w:p>
        </w:tc>
        <w:tc>
          <w:tcPr>
            <w:tcW w:w="1180" w:type="dxa"/>
            <w:gridSpan w:val="2"/>
          </w:tcPr>
          <w:p w14:paraId="25062833" w14:textId="5141C45F" w:rsidR="00975A52" w:rsidRPr="00800D20" w:rsidRDefault="00975A52" w:rsidP="00975A52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4-6 лет</w:t>
            </w:r>
          </w:p>
        </w:tc>
        <w:tc>
          <w:tcPr>
            <w:tcW w:w="2160" w:type="dxa"/>
            <w:gridSpan w:val="2"/>
          </w:tcPr>
          <w:p w14:paraId="09D5ACB5" w14:textId="104FD009" w:rsidR="00975A52" w:rsidRPr="003C5CC9" w:rsidRDefault="00975A52" w:rsidP="00975A52">
            <w:pPr>
              <w:rPr>
                <w:bCs/>
                <w:sz w:val="20"/>
                <w:szCs w:val="20"/>
              </w:rPr>
            </w:pPr>
            <w:proofErr w:type="spellStart"/>
            <w:r w:rsidRPr="003C5CC9">
              <w:rPr>
                <w:bCs/>
                <w:sz w:val="20"/>
                <w:szCs w:val="20"/>
              </w:rPr>
              <w:t>Шкаликова</w:t>
            </w:r>
            <w:proofErr w:type="spellEnd"/>
            <w:r w:rsidRPr="003C5CC9">
              <w:rPr>
                <w:bCs/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482" w:type="dxa"/>
            <w:gridSpan w:val="2"/>
          </w:tcPr>
          <w:p w14:paraId="7840F79A" w14:textId="1F7B9FFD" w:rsidR="00975A52" w:rsidRPr="00800D20" w:rsidRDefault="002A7053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07149D" w14:paraId="639E5F87" w14:textId="654F45C9" w:rsidTr="00975A52">
        <w:tc>
          <w:tcPr>
            <w:tcW w:w="10784" w:type="dxa"/>
            <w:gridSpan w:val="13"/>
            <w:shd w:val="clear" w:color="auto" w:fill="auto"/>
          </w:tcPr>
          <w:p w14:paraId="2D352C67" w14:textId="197E415A" w:rsidR="00975A52" w:rsidRPr="00877882" w:rsidRDefault="00975A52" w:rsidP="00975A5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7788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 младшая группа 7-9 лет</w:t>
            </w:r>
          </w:p>
        </w:tc>
      </w:tr>
      <w:tr w:rsidR="00975A52" w:rsidRPr="00C61D6A" w14:paraId="58C83FED" w14:textId="77777777" w:rsidTr="00975A52">
        <w:tc>
          <w:tcPr>
            <w:tcW w:w="663" w:type="dxa"/>
            <w:shd w:val="clear" w:color="auto" w:fill="auto"/>
          </w:tcPr>
          <w:p w14:paraId="12357284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2776F145" w14:textId="77777777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Образцовый Хореографический ансамбль «</w:t>
            </w:r>
            <w:proofErr w:type="spellStart"/>
            <w:r w:rsidRPr="00800D20">
              <w:rPr>
                <w:sz w:val="20"/>
                <w:szCs w:val="20"/>
              </w:rPr>
              <w:t>Шатлык</w:t>
            </w:r>
            <w:proofErr w:type="spellEnd"/>
            <w:r w:rsidRPr="00800D20">
              <w:rPr>
                <w:sz w:val="20"/>
                <w:szCs w:val="20"/>
              </w:rPr>
              <w:t>»</w:t>
            </w:r>
          </w:p>
        </w:tc>
        <w:tc>
          <w:tcPr>
            <w:tcW w:w="2050" w:type="dxa"/>
            <w:gridSpan w:val="2"/>
          </w:tcPr>
          <w:p w14:paraId="1912AA34" w14:textId="2FE2FD0F" w:rsidR="00975A52" w:rsidRPr="00B119A6" w:rsidRDefault="00975A52" w:rsidP="00975A52">
            <w:pPr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МБУ ДО «Детская школа искусств», Менделеевского муниципального района </w:t>
            </w:r>
          </w:p>
        </w:tc>
        <w:tc>
          <w:tcPr>
            <w:tcW w:w="1494" w:type="dxa"/>
            <w:gridSpan w:val="2"/>
          </w:tcPr>
          <w:p w14:paraId="498126C9" w14:textId="083ACFC0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Народно-стилизованный танец</w:t>
            </w:r>
            <w:r>
              <w:rPr>
                <w:sz w:val="20"/>
                <w:szCs w:val="20"/>
              </w:rPr>
              <w:t xml:space="preserve"> </w:t>
            </w:r>
            <w:r w:rsidRPr="00800D20">
              <w:rPr>
                <w:sz w:val="20"/>
                <w:szCs w:val="20"/>
              </w:rPr>
              <w:t>«Калинушка»</w:t>
            </w:r>
          </w:p>
        </w:tc>
        <w:tc>
          <w:tcPr>
            <w:tcW w:w="1180" w:type="dxa"/>
            <w:gridSpan w:val="2"/>
          </w:tcPr>
          <w:p w14:paraId="7AB9CBF3" w14:textId="77777777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2 младшая группа: 7-9 лет</w:t>
            </w:r>
          </w:p>
        </w:tc>
        <w:tc>
          <w:tcPr>
            <w:tcW w:w="2160" w:type="dxa"/>
            <w:gridSpan w:val="2"/>
          </w:tcPr>
          <w:p w14:paraId="38B16634" w14:textId="22C7A783" w:rsidR="00975A52" w:rsidRPr="00800D20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800D20">
              <w:rPr>
                <w:sz w:val="20"/>
                <w:szCs w:val="20"/>
              </w:rPr>
              <w:t>Хурматуллина</w:t>
            </w:r>
            <w:proofErr w:type="spellEnd"/>
            <w:r w:rsidRPr="00800D20">
              <w:rPr>
                <w:sz w:val="20"/>
                <w:szCs w:val="20"/>
              </w:rPr>
              <w:t xml:space="preserve"> Надежда Александровна, Смирнова </w:t>
            </w:r>
            <w:proofErr w:type="spellStart"/>
            <w:r w:rsidRPr="00800D20">
              <w:rPr>
                <w:sz w:val="20"/>
                <w:szCs w:val="20"/>
              </w:rPr>
              <w:t>Дарина</w:t>
            </w:r>
            <w:proofErr w:type="spellEnd"/>
            <w:r w:rsidRPr="00800D20">
              <w:rPr>
                <w:sz w:val="20"/>
                <w:szCs w:val="20"/>
              </w:rPr>
              <w:t xml:space="preserve"> Семеновна </w:t>
            </w:r>
          </w:p>
        </w:tc>
        <w:tc>
          <w:tcPr>
            <w:tcW w:w="1482" w:type="dxa"/>
            <w:gridSpan w:val="2"/>
          </w:tcPr>
          <w:p w14:paraId="76C90B6C" w14:textId="382D6EA6" w:rsidR="00975A52" w:rsidRPr="00800D20" w:rsidRDefault="002A7053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528FD8E2" w14:textId="77777777" w:rsidTr="00975A52">
        <w:trPr>
          <w:trHeight w:val="531"/>
        </w:trPr>
        <w:tc>
          <w:tcPr>
            <w:tcW w:w="663" w:type="dxa"/>
            <w:shd w:val="clear" w:color="auto" w:fill="auto"/>
          </w:tcPr>
          <w:p w14:paraId="75549069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483505FA" w14:textId="77777777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Хореографический коллектив «Радуга»</w:t>
            </w:r>
          </w:p>
        </w:tc>
        <w:tc>
          <w:tcPr>
            <w:tcW w:w="2050" w:type="dxa"/>
            <w:gridSpan w:val="2"/>
          </w:tcPr>
          <w:p w14:paraId="4E6D33E2" w14:textId="0CE70E77" w:rsidR="00975A52" w:rsidRPr="00B119A6" w:rsidRDefault="00975A52" w:rsidP="00975A52">
            <w:pPr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МБУДО «ЦВР» МБУ ДО «ДШИ» </w:t>
            </w:r>
            <w:proofErr w:type="spellStart"/>
            <w:r w:rsidRPr="00B119A6">
              <w:rPr>
                <w:sz w:val="18"/>
                <w:szCs w:val="20"/>
              </w:rPr>
              <w:t>Тукаевского</w:t>
            </w:r>
            <w:proofErr w:type="spellEnd"/>
            <w:r w:rsidRPr="00B119A6">
              <w:rPr>
                <w:sz w:val="18"/>
                <w:szCs w:val="20"/>
              </w:rPr>
              <w:t xml:space="preserve"> муниципального района </w:t>
            </w:r>
            <w:proofErr w:type="spellStart"/>
            <w:r w:rsidRPr="00B119A6">
              <w:rPr>
                <w:sz w:val="18"/>
                <w:szCs w:val="20"/>
              </w:rPr>
              <w:t>с.Бетьки</w:t>
            </w:r>
            <w:proofErr w:type="spellEnd"/>
          </w:p>
        </w:tc>
        <w:tc>
          <w:tcPr>
            <w:tcW w:w="1494" w:type="dxa"/>
            <w:gridSpan w:val="2"/>
          </w:tcPr>
          <w:p w14:paraId="2C553717" w14:textId="44A91F0C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Стилизованный татарский  танец  «</w:t>
            </w:r>
            <w:proofErr w:type="spellStart"/>
            <w:r w:rsidRPr="00800D20">
              <w:rPr>
                <w:sz w:val="20"/>
                <w:szCs w:val="20"/>
              </w:rPr>
              <w:t>Бүләк</w:t>
            </w:r>
            <w:proofErr w:type="spellEnd"/>
            <w:r w:rsidRPr="00800D20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2"/>
          </w:tcPr>
          <w:p w14:paraId="1C8EBD8E" w14:textId="3E85F102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Сборный состав8-10 лет</w:t>
            </w:r>
          </w:p>
        </w:tc>
        <w:tc>
          <w:tcPr>
            <w:tcW w:w="2160" w:type="dxa"/>
            <w:gridSpan w:val="2"/>
          </w:tcPr>
          <w:p w14:paraId="18C27429" w14:textId="6071FFB0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  <w:tc>
          <w:tcPr>
            <w:tcW w:w="1482" w:type="dxa"/>
            <w:gridSpan w:val="2"/>
          </w:tcPr>
          <w:p w14:paraId="2B0AAD6E" w14:textId="175DA6A0" w:rsidR="00975A52" w:rsidRPr="00800D20" w:rsidRDefault="002A7053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63C0E4FF" w14:textId="77777777" w:rsidTr="00975A52">
        <w:tc>
          <w:tcPr>
            <w:tcW w:w="663" w:type="dxa"/>
            <w:shd w:val="clear" w:color="auto" w:fill="auto"/>
          </w:tcPr>
          <w:p w14:paraId="6B776AF4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5F4F0C53" w14:textId="77777777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«Народный Молодежный Танцевальный коллектив АЙС»</w:t>
            </w:r>
          </w:p>
        </w:tc>
        <w:tc>
          <w:tcPr>
            <w:tcW w:w="2050" w:type="dxa"/>
            <w:gridSpan w:val="2"/>
          </w:tcPr>
          <w:p w14:paraId="590DD3FB" w14:textId="337B9E49" w:rsidR="00975A52" w:rsidRPr="00800D20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800D20">
              <w:rPr>
                <w:sz w:val="20"/>
                <w:szCs w:val="20"/>
              </w:rPr>
              <w:t>Бетькинский</w:t>
            </w:r>
            <w:proofErr w:type="spellEnd"/>
            <w:r w:rsidRPr="00800D20">
              <w:rPr>
                <w:sz w:val="20"/>
                <w:szCs w:val="20"/>
              </w:rPr>
              <w:t xml:space="preserve"> СДК, </w:t>
            </w:r>
            <w:proofErr w:type="spellStart"/>
            <w:r w:rsidRPr="00800D20">
              <w:rPr>
                <w:sz w:val="20"/>
                <w:szCs w:val="20"/>
              </w:rPr>
              <w:t>с.Бетьки</w:t>
            </w:r>
            <w:proofErr w:type="spellEnd"/>
            <w:r w:rsidRPr="00800D20">
              <w:rPr>
                <w:sz w:val="20"/>
                <w:szCs w:val="20"/>
              </w:rPr>
              <w:t xml:space="preserve"> </w:t>
            </w:r>
            <w:proofErr w:type="spellStart"/>
            <w:r w:rsidRPr="00800D20">
              <w:rPr>
                <w:sz w:val="20"/>
                <w:szCs w:val="20"/>
              </w:rPr>
              <w:t>Тукаевский</w:t>
            </w:r>
            <w:proofErr w:type="spellEnd"/>
            <w:r w:rsidRPr="00800D20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494" w:type="dxa"/>
            <w:gridSpan w:val="2"/>
          </w:tcPr>
          <w:p w14:paraId="14031DE6" w14:textId="04299145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Детский танец</w:t>
            </w:r>
            <w:r>
              <w:rPr>
                <w:sz w:val="20"/>
                <w:szCs w:val="20"/>
              </w:rPr>
              <w:t xml:space="preserve"> </w:t>
            </w:r>
            <w:r w:rsidRPr="00800D20">
              <w:rPr>
                <w:sz w:val="20"/>
                <w:szCs w:val="20"/>
              </w:rPr>
              <w:t>«Карнавал из РИО»</w:t>
            </w:r>
          </w:p>
        </w:tc>
        <w:tc>
          <w:tcPr>
            <w:tcW w:w="1180" w:type="dxa"/>
            <w:gridSpan w:val="2"/>
          </w:tcPr>
          <w:p w14:paraId="569EC94D" w14:textId="77777777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2 младшая группа 7-9 лет</w:t>
            </w:r>
          </w:p>
        </w:tc>
        <w:tc>
          <w:tcPr>
            <w:tcW w:w="2160" w:type="dxa"/>
            <w:gridSpan w:val="2"/>
          </w:tcPr>
          <w:p w14:paraId="48466657" w14:textId="106AFE7F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800D20">
              <w:rPr>
                <w:sz w:val="20"/>
                <w:szCs w:val="20"/>
              </w:rPr>
              <w:t>Кирпанёва</w:t>
            </w:r>
            <w:proofErr w:type="spellEnd"/>
            <w:r w:rsidRPr="00800D20">
              <w:rPr>
                <w:sz w:val="20"/>
                <w:szCs w:val="20"/>
              </w:rPr>
              <w:t xml:space="preserve"> Яна Олеговна</w:t>
            </w:r>
          </w:p>
        </w:tc>
        <w:tc>
          <w:tcPr>
            <w:tcW w:w="1482" w:type="dxa"/>
            <w:gridSpan w:val="2"/>
          </w:tcPr>
          <w:p w14:paraId="0C519712" w14:textId="77777777" w:rsidR="002A7053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45A6D6E3" w14:textId="45B49F77" w:rsidR="00975A52" w:rsidRPr="00800D20" w:rsidRDefault="00975A52" w:rsidP="00975A52">
            <w:pPr>
              <w:rPr>
                <w:sz w:val="20"/>
                <w:szCs w:val="20"/>
              </w:rPr>
            </w:pPr>
          </w:p>
        </w:tc>
      </w:tr>
      <w:tr w:rsidR="00975A52" w:rsidRPr="00C61D6A" w14:paraId="1959CCAF" w14:textId="77777777" w:rsidTr="00975A52">
        <w:tc>
          <w:tcPr>
            <w:tcW w:w="663" w:type="dxa"/>
            <w:shd w:val="clear" w:color="auto" w:fill="auto"/>
          </w:tcPr>
          <w:p w14:paraId="58070D98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21A16A3F" w14:textId="77777777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Хореографический коллектив «Радуга»</w:t>
            </w:r>
            <w:r>
              <w:rPr>
                <w:sz w:val="20"/>
                <w:szCs w:val="20"/>
              </w:rPr>
              <w:t xml:space="preserve"> </w:t>
            </w:r>
            <w:r w:rsidRPr="00800D20">
              <w:rPr>
                <w:sz w:val="20"/>
                <w:szCs w:val="20"/>
              </w:rPr>
              <w:t>Группа «Карамельки»</w:t>
            </w:r>
          </w:p>
        </w:tc>
        <w:tc>
          <w:tcPr>
            <w:tcW w:w="2050" w:type="dxa"/>
            <w:gridSpan w:val="2"/>
          </w:tcPr>
          <w:p w14:paraId="4875A730" w14:textId="77777777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 xml:space="preserve">МБУДО «ЦВР» </w:t>
            </w:r>
            <w:proofErr w:type="spellStart"/>
            <w:r w:rsidRPr="00800D20">
              <w:rPr>
                <w:sz w:val="20"/>
                <w:szCs w:val="20"/>
              </w:rPr>
              <w:t>Тукаевского</w:t>
            </w:r>
            <w:proofErr w:type="spellEnd"/>
            <w:r w:rsidRPr="00800D20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800D20">
              <w:rPr>
                <w:sz w:val="20"/>
                <w:szCs w:val="20"/>
              </w:rPr>
              <w:t>с.Бетьки</w:t>
            </w:r>
            <w:proofErr w:type="spellEnd"/>
          </w:p>
        </w:tc>
        <w:tc>
          <w:tcPr>
            <w:tcW w:w="1494" w:type="dxa"/>
            <w:gridSpan w:val="2"/>
          </w:tcPr>
          <w:p w14:paraId="649BAE08" w14:textId="77777777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Детский танец «Солнечные лучики»</w:t>
            </w:r>
          </w:p>
        </w:tc>
        <w:tc>
          <w:tcPr>
            <w:tcW w:w="1180" w:type="dxa"/>
            <w:gridSpan w:val="2"/>
          </w:tcPr>
          <w:p w14:paraId="437061B1" w14:textId="77777777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>2 младшая7 лет</w:t>
            </w:r>
          </w:p>
        </w:tc>
        <w:tc>
          <w:tcPr>
            <w:tcW w:w="2160" w:type="dxa"/>
            <w:gridSpan w:val="2"/>
          </w:tcPr>
          <w:p w14:paraId="1E49EE66" w14:textId="73B215C4" w:rsidR="00975A52" w:rsidRPr="00800D20" w:rsidRDefault="00975A52" w:rsidP="00975A52">
            <w:pPr>
              <w:rPr>
                <w:sz w:val="20"/>
                <w:szCs w:val="20"/>
              </w:rPr>
            </w:pPr>
            <w:r w:rsidRPr="00800D20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  <w:tc>
          <w:tcPr>
            <w:tcW w:w="1482" w:type="dxa"/>
            <w:gridSpan w:val="2"/>
          </w:tcPr>
          <w:p w14:paraId="7F4BC804" w14:textId="77777777" w:rsidR="002A7053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496095A6" w14:textId="3D567810" w:rsidR="00975A52" w:rsidRPr="00800D20" w:rsidRDefault="00975A52" w:rsidP="00975A52">
            <w:pPr>
              <w:rPr>
                <w:sz w:val="20"/>
                <w:szCs w:val="20"/>
              </w:rPr>
            </w:pPr>
          </w:p>
        </w:tc>
      </w:tr>
      <w:tr w:rsidR="00975A52" w:rsidRPr="00C61D6A" w14:paraId="119E3449" w14:textId="77777777" w:rsidTr="00975A52">
        <w:trPr>
          <w:trHeight w:val="531"/>
        </w:trPr>
        <w:tc>
          <w:tcPr>
            <w:tcW w:w="663" w:type="dxa"/>
            <w:shd w:val="clear" w:color="auto" w:fill="auto"/>
          </w:tcPr>
          <w:p w14:paraId="250E2513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11907" w14:textId="77777777" w:rsidR="00975A52" w:rsidRPr="000A1E92" w:rsidRDefault="00975A52" w:rsidP="00975A52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Заслуженный коллектив народного творчества РФ «</w:t>
            </w:r>
            <w:proofErr w:type="spellStart"/>
            <w:r w:rsidRPr="000A1E92">
              <w:rPr>
                <w:sz w:val="20"/>
                <w:szCs w:val="20"/>
              </w:rPr>
              <w:t>Шаян</w:t>
            </w:r>
            <w:proofErr w:type="spellEnd"/>
            <w:r w:rsidRPr="000A1E92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9F430" w14:textId="77777777" w:rsidR="00975A52" w:rsidRPr="000A1E92" w:rsidRDefault="00975A52" w:rsidP="00975A52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A61713">
              <w:rPr>
                <w:sz w:val="20"/>
                <w:szCs w:val="20"/>
              </w:rPr>
              <w:t>Гассара</w:t>
            </w:r>
            <w:proofErr w:type="spellEnd"/>
            <w:r w:rsidRPr="00A61713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69B9BCB0" w14:textId="66F5334B" w:rsidR="00975A52" w:rsidRPr="000A1E92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«Любит, не любит</w:t>
            </w:r>
            <w:r w:rsidR="00975A52" w:rsidRPr="000A1E92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15889152" w14:textId="77777777" w:rsidR="00975A52" w:rsidRPr="000A1E92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A617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9 </w:t>
            </w:r>
            <w:r w:rsidRPr="00A61713">
              <w:rPr>
                <w:sz w:val="20"/>
                <w:szCs w:val="20"/>
              </w:rPr>
              <w:t>лет</w:t>
            </w:r>
          </w:p>
        </w:tc>
        <w:tc>
          <w:tcPr>
            <w:tcW w:w="2160" w:type="dxa"/>
            <w:gridSpan w:val="2"/>
          </w:tcPr>
          <w:p w14:paraId="0BF6CBC0" w14:textId="11F9F2EC" w:rsidR="00975A52" w:rsidRPr="00A61713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A61713">
              <w:rPr>
                <w:sz w:val="20"/>
                <w:szCs w:val="20"/>
              </w:rPr>
              <w:t>Насифуллина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Накия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Шамильевна</w:t>
            </w:r>
            <w:proofErr w:type="spellEnd"/>
          </w:p>
        </w:tc>
        <w:tc>
          <w:tcPr>
            <w:tcW w:w="1482" w:type="dxa"/>
            <w:gridSpan w:val="2"/>
            <w:shd w:val="clear" w:color="auto" w:fill="auto"/>
          </w:tcPr>
          <w:p w14:paraId="333BA10D" w14:textId="787C8D62" w:rsidR="00975A52" w:rsidRPr="000A1E92" w:rsidRDefault="002A7053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3DDCA76D" w14:textId="77777777" w:rsidTr="00975A52">
        <w:tc>
          <w:tcPr>
            <w:tcW w:w="663" w:type="dxa"/>
            <w:shd w:val="clear" w:color="auto" w:fill="auto"/>
          </w:tcPr>
          <w:p w14:paraId="7D488FB6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E25FC" w14:textId="77777777" w:rsidR="00975A52" w:rsidRPr="003C040A" w:rsidRDefault="00975A52" w:rsidP="00975A52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31E8" w14:textId="77777777" w:rsidR="00975A52" w:rsidRPr="003C040A" w:rsidRDefault="00975A52" w:rsidP="00975A52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МБУДО «Дом детского творчества» ЗМР РТ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4056" w14:textId="77777777" w:rsidR="00975A52" w:rsidRPr="003C040A" w:rsidRDefault="00975A52" w:rsidP="00975A52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 xml:space="preserve">Эстрадный танец «Дискотека Бабки </w:t>
            </w:r>
            <w:proofErr w:type="spellStart"/>
            <w:r w:rsidRPr="00F911D4">
              <w:rPr>
                <w:sz w:val="20"/>
                <w:szCs w:val="20"/>
              </w:rPr>
              <w:t>Ежки</w:t>
            </w:r>
            <w:proofErr w:type="spellEnd"/>
            <w:r w:rsidRPr="00F911D4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FFFC8" w14:textId="77777777" w:rsidR="00975A52" w:rsidRPr="003C040A" w:rsidRDefault="00975A52" w:rsidP="00975A52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7-9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B36E" w14:textId="3CE8FECF" w:rsidR="00975A52" w:rsidRPr="002526CD" w:rsidRDefault="00975A52" w:rsidP="00975A52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2526CD">
              <w:rPr>
                <w:sz w:val="18"/>
                <w:szCs w:val="20"/>
              </w:rPr>
              <w:t>Калимуллина</w:t>
            </w:r>
            <w:proofErr w:type="spellEnd"/>
            <w:r w:rsidRPr="002526CD">
              <w:rPr>
                <w:sz w:val="18"/>
                <w:szCs w:val="20"/>
              </w:rPr>
              <w:t xml:space="preserve"> Венера </w:t>
            </w:r>
            <w:proofErr w:type="spellStart"/>
            <w:r w:rsidRPr="002526CD">
              <w:rPr>
                <w:sz w:val="18"/>
                <w:szCs w:val="20"/>
              </w:rPr>
              <w:t>Рафисовна</w:t>
            </w:r>
            <w:proofErr w:type="spellEnd"/>
            <w:r w:rsidRPr="002526CD">
              <w:rPr>
                <w:sz w:val="18"/>
                <w:szCs w:val="20"/>
              </w:rPr>
              <w:t xml:space="preserve"> Концертмейстер: Попова Лидия Николаевна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EA0F0" w14:textId="77777777" w:rsidR="002A7053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  <w:p w14:paraId="70245BA4" w14:textId="3C5A7E43" w:rsidR="00975A52" w:rsidRPr="002526CD" w:rsidRDefault="00975A52" w:rsidP="00975A52">
            <w:pPr>
              <w:rPr>
                <w:sz w:val="18"/>
                <w:szCs w:val="20"/>
              </w:rPr>
            </w:pPr>
          </w:p>
        </w:tc>
      </w:tr>
      <w:tr w:rsidR="00975A52" w:rsidRPr="00C61D6A" w14:paraId="1825F834" w14:textId="77777777" w:rsidTr="00975A52">
        <w:tc>
          <w:tcPr>
            <w:tcW w:w="663" w:type="dxa"/>
            <w:shd w:val="clear" w:color="auto" w:fill="auto"/>
          </w:tcPr>
          <w:p w14:paraId="550FDC62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88FF" w14:textId="77777777" w:rsidR="00975A52" w:rsidRPr="001B47DF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коллектив «Легенда», группа «Загадка»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7FF8" w14:textId="77777777" w:rsidR="00975A52" w:rsidRPr="001B47DF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МБОУ «Татарская гимназия имени Р.Ш. </w:t>
            </w:r>
            <w:proofErr w:type="spellStart"/>
            <w:r w:rsidRPr="001062EE">
              <w:rPr>
                <w:sz w:val="20"/>
                <w:szCs w:val="20"/>
              </w:rPr>
              <w:t>Фардиева</w:t>
            </w:r>
            <w:proofErr w:type="spellEnd"/>
            <w:r w:rsidRPr="001062EE">
              <w:rPr>
                <w:sz w:val="20"/>
                <w:szCs w:val="20"/>
              </w:rPr>
              <w:t xml:space="preserve">» </w:t>
            </w:r>
            <w:proofErr w:type="spellStart"/>
            <w:r w:rsidRPr="001062EE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2510" w14:textId="77777777" w:rsidR="00975A52" w:rsidRPr="001B47DF" w:rsidRDefault="00975A52" w:rsidP="00975A52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Детский </w:t>
            </w:r>
            <w:proofErr w:type="spellStart"/>
            <w:r>
              <w:rPr>
                <w:sz w:val="20"/>
                <w:szCs w:val="20"/>
              </w:rPr>
              <w:t>танец</w:t>
            </w:r>
            <w:r w:rsidRPr="001062EE">
              <w:rPr>
                <w:sz w:val="20"/>
                <w:szCs w:val="20"/>
              </w:rPr>
              <w:t>«Веселые</w:t>
            </w:r>
            <w:proofErr w:type="spellEnd"/>
            <w:r w:rsidRPr="001062EE">
              <w:rPr>
                <w:sz w:val="20"/>
                <w:szCs w:val="20"/>
              </w:rPr>
              <w:t xml:space="preserve"> лягушата»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93BB" w14:textId="77777777" w:rsidR="00975A52" w:rsidRPr="001B47DF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7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E260" w14:textId="51841215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Яковлева Наталья </w:t>
            </w:r>
            <w:proofErr w:type="spellStart"/>
            <w:r w:rsidRPr="001062EE">
              <w:rPr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3A44" w14:textId="21911A76" w:rsidR="00975A52" w:rsidRPr="001B47DF" w:rsidRDefault="002A7053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28CC4ABE" w14:textId="77777777" w:rsidTr="00975A52">
        <w:tc>
          <w:tcPr>
            <w:tcW w:w="663" w:type="dxa"/>
            <w:shd w:val="clear" w:color="auto" w:fill="auto"/>
          </w:tcPr>
          <w:p w14:paraId="4562AC4A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75787EED" w14:textId="77777777" w:rsidR="00975A52" w:rsidRPr="002526CD" w:rsidRDefault="00975A52" w:rsidP="00975A52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>Образцовый детский хореографический коллектив «Очарование»</w:t>
            </w:r>
          </w:p>
        </w:tc>
        <w:tc>
          <w:tcPr>
            <w:tcW w:w="2050" w:type="dxa"/>
            <w:gridSpan w:val="2"/>
          </w:tcPr>
          <w:p w14:paraId="2AAA4774" w14:textId="77777777" w:rsidR="00975A52" w:rsidRPr="000A1E92" w:rsidRDefault="00975A52" w:rsidP="00975A52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МБУ ДО «Детская школа искусств»</w:t>
            </w:r>
            <w:r>
              <w:rPr>
                <w:sz w:val="20"/>
                <w:szCs w:val="20"/>
              </w:rPr>
              <w:t xml:space="preserve"> </w:t>
            </w:r>
            <w:r w:rsidRPr="000A1E92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1494" w:type="dxa"/>
            <w:gridSpan w:val="2"/>
          </w:tcPr>
          <w:p w14:paraId="618402A2" w14:textId="7EEA87A4" w:rsidR="00975A52" w:rsidRPr="000A1E92" w:rsidRDefault="00975A52" w:rsidP="00975A52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 xml:space="preserve">Эстрадный </w:t>
            </w:r>
            <w:proofErr w:type="spellStart"/>
            <w:r w:rsidRPr="000A1E92">
              <w:rPr>
                <w:sz w:val="20"/>
                <w:szCs w:val="20"/>
              </w:rPr>
              <w:t>танец«О</w:t>
            </w:r>
            <w:proofErr w:type="spellEnd"/>
            <w:r w:rsidRPr="000A1E92">
              <w:rPr>
                <w:sz w:val="20"/>
                <w:szCs w:val="20"/>
              </w:rPr>
              <w:t xml:space="preserve"> чем мечтают девочки!»</w:t>
            </w:r>
          </w:p>
        </w:tc>
        <w:tc>
          <w:tcPr>
            <w:tcW w:w="1180" w:type="dxa"/>
            <w:gridSpan w:val="2"/>
          </w:tcPr>
          <w:p w14:paraId="2065E45C" w14:textId="77777777" w:rsidR="00975A52" w:rsidRPr="000A1E92" w:rsidRDefault="00975A52" w:rsidP="00975A52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7-8 лет</w:t>
            </w:r>
          </w:p>
        </w:tc>
        <w:tc>
          <w:tcPr>
            <w:tcW w:w="2160" w:type="dxa"/>
            <w:gridSpan w:val="2"/>
          </w:tcPr>
          <w:p w14:paraId="37AD0E42" w14:textId="52B68306" w:rsidR="00975A52" w:rsidRPr="002526CD" w:rsidRDefault="00975A52" w:rsidP="00975A52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2526CD">
              <w:rPr>
                <w:sz w:val="18"/>
                <w:szCs w:val="20"/>
              </w:rPr>
              <w:t>Зиннатуллина</w:t>
            </w:r>
            <w:proofErr w:type="spellEnd"/>
            <w:r w:rsidRPr="002526CD">
              <w:rPr>
                <w:sz w:val="18"/>
                <w:szCs w:val="20"/>
              </w:rPr>
              <w:t xml:space="preserve"> Гузель </w:t>
            </w:r>
            <w:proofErr w:type="spellStart"/>
            <w:r w:rsidRPr="002526CD">
              <w:rPr>
                <w:sz w:val="18"/>
                <w:szCs w:val="20"/>
              </w:rPr>
              <w:t>Афендияровна</w:t>
            </w:r>
            <w:proofErr w:type="spellEnd"/>
            <w:r w:rsidRPr="002526CD">
              <w:rPr>
                <w:sz w:val="18"/>
                <w:szCs w:val="20"/>
              </w:rPr>
              <w:t xml:space="preserve"> Концертмейстер: Мурзина Полина Ивановна</w:t>
            </w:r>
          </w:p>
        </w:tc>
        <w:tc>
          <w:tcPr>
            <w:tcW w:w="1482" w:type="dxa"/>
            <w:gridSpan w:val="2"/>
          </w:tcPr>
          <w:p w14:paraId="7FF65949" w14:textId="2D39BA56" w:rsidR="00975A52" w:rsidRPr="002526CD" w:rsidRDefault="002A7053" w:rsidP="00975A52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54F9BEBD" w14:textId="77777777" w:rsidTr="00975A52">
        <w:tc>
          <w:tcPr>
            <w:tcW w:w="663" w:type="dxa"/>
            <w:shd w:val="clear" w:color="auto" w:fill="auto"/>
          </w:tcPr>
          <w:p w14:paraId="405C335D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2C2B568C" w14:textId="77777777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Ансамбль народного танца «Росинки»</w:t>
            </w:r>
          </w:p>
        </w:tc>
        <w:tc>
          <w:tcPr>
            <w:tcW w:w="2050" w:type="dxa"/>
            <w:gridSpan w:val="2"/>
          </w:tcPr>
          <w:p w14:paraId="15A3F195" w14:textId="77777777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МБУ ДО ДДТ «Радуга талантов» г. Агрыз</w:t>
            </w:r>
          </w:p>
        </w:tc>
        <w:tc>
          <w:tcPr>
            <w:tcW w:w="1494" w:type="dxa"/>
            <w:gridSpan w:val="2"/>
          </w:tcPr>
          <w:p w14:paraId="4D77A7DC" w14:textId="77777777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Татарский народный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танец «</w:t>
            </w:r>
            <w:proofErr w:type="spellStart"/>
            <w:r w:rsidRPr="001062EE">
              <w:rPr>
                <w:sz w:val="20"/>
                <w:szCs w:val="20"/>
              </w:rPr>
              <w:t>Яулыклы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уены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2"/>
          </w:tcPr>
          <w:p w14:paraId="026F8EBF" w14:textId="77777777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7-9 лет</w:t>
            </w:r>
          </w:p>
        </w:tc>
        <w:tc>
          <w:tcPr>
            <w:tcW w:w="2160" w:type="dxa"/>
            <w:gridSpan w:val="2"/>
          </w:tcPr>
          <w:p w14:paraId="3EDB08CA" w14:textId="3ECD5D63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Рыболовлева Юлия Александровна</w:t>
            </w:r>
          </w:p>
        </w:tc>
        <w:tc>
          <w:tcPr>
            <w:tcW w:w="1482" w:type="dxa"/>
            <w:gridSpan w:val="2"/>
          </w:tcPr>
          <w:p w14:paraId="0CC3F77A" w14:textId="64DA8362" w:rsidR="00975A52" w:rsidRPr="001062EE" w:rsidRDefault="002A7053" w:rsidP="00975A52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 xml:space="preserve">Диплом Лауреата </w:t>
            </w:r>
            <w:r>
              <w:rPr>
                <w:sz w:val="18"/>
                <w:szCs w:val="20"/>
                <w:lang w:val="en-US"/>
              </w:rPr>
              <w:t xml:space="preserve">I </w:t>
            </w:r>
            <w:r>
              <w:rPr>
                <w:sz w:val="18"/>
                <w:szCs w:val="20"/>
              </w:rPr>
              <w:t>степени</w:t>
            </w:r>
          </w:p>
        </w:tc>
      </w:tr>
      <w:tr w:rsidR="00975A52" w:rsidRPr="00C61D6A" w14:paraId="420C100F" w14:textId="77777777" w:rsidTr="00975A52">
        <w:tc>
          <w:tcPr>
            <w:tcW w:w="663" w:type="dxa"/>
            <w:shd w:val="clear" w:color="auto" w:fill="auto"/>
          </w:tcPr>
          <w:p w14:paraId="69E7275F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63DE465E" w14:textId="77777777" w:rsidR="00975A52" w:rsidRPr="000A1E92" w:rsidRDefault="00975A52" w:rsidP="00975A52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«Народный Молодежный Танцевальный коллектив АЙС»</w:t>
            </w:r>
          </w:p>
        </w:tc>
        <w:tc>
          <w:tcPr>
            <w:tcW w:w="2050" w:type="dxa"/>
            <w:gridSpan w:val="2"/>
          </w:tcPr>
          <w:p w14:paraId="613E82B3" w14:textId="77777777" w:rsidR="00975A52" w:rsidRPr="000A1E92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0A1E92">
              <w:rPr>
                <w:sz w:val="20"/>
                <w:szCs w:val="20"/>
              </w:rPr>
              <w:t>Бетькинский</w:t>
            </w:r>
            <w:proofErr w:type="spellEnd"/>
            <w:r w:rsidRPr="000A1E92">
              <w:rPr>
                <w:sz w:val="20"/>
                <w:szCs w:val="20"/>
              </w:rPr>
              <w:t xml:space="preserve"> СДК, </w:t>
            </w:r>
            <w:proofErr w:type="spellStart"/>
            <w:r w:rsidRPr="000A1E92">
              <w:rPr>
                <w:sz w:val="20"/>
                <w:szCs w:val="20"/>
              </w:rPr>
              <w:t>с.Бетьки</w:t>
            </w:r>
            <w:proofErr w:type="spellEnd"/>
            <w:r w:rsidRPr="000A1E92">
              <w:rPr>
                <w:sz w:val="20"/>
                <w:szCs w:val="20"/>
              </w:rPr>
              <w:t xml:space="preserve"> </w:t>
            </w:r>
            <w:proofErr w:type="spellStart"/>
            <w:r w:rsidRPr="000A1E92">
              <w:rPr>
                <w:sz w:val="20"/>
                <w:szCs w:val="20"/>
              </w:rPr>
              <w:t>Тукаевский</w:t>
            </w:r>
            <w:proofErr w:type="spellEnd"/>
            <w:r w:rsidRPr="000A1E92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494" w:type="dxa"/>
            <w:gridSpan w:val="2"/>
          </w:tcPr>
          <w:p w14:paraId="36290537" w14:textId="77777777" w:rsidR="00975A52" w:rsidRPr="000A1E92" w:rsidRDefault="00975A52" w:rsidP="00975A52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Народный татарский танец «</w:t>
            </w:r>
            <w:proofErr w:type="spellStart"/>
            <w:r w:rsidRPr="000A1E92">
              <w:rPr>
                <w:sz w:val="20"/>
                <w:szCs w:val="20"/>
              </w:rPr>
              <w:t>Умырзая</w:t>
            </w:r>
            <w:proofErr w:type="spellEnd"/>
            <w:r w:rsidRPr="000A1E92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2"/>
          </w:tcPr>
          <w:p w14:paraId="5EB9CFF1" w14:textId="77777777" w:rsidR="00975A52" w:rsidRPr="000A1E92" w:rsidRDefault="00975A52" w:rsidP="00975A52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2 младшая группа 7-9 лет</w:t>
            </w:r>
          </w:p>
        </w:tc>
        <w:tc>
          <w:tcPr>
            <w:tcW w:w="2160" w:type="dxa"/>
            <w:gridSpan w:val="2"/>
          </w:tcPr>
          <w:p w14:paraId="64440985" w14:textId="38274725" w:rsidR="00975A52" w:rsidRPr="000A1E92" w:rsidRDefault="00975A52" w:rsidP="00975A52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0A1E92">
              <w:rPr>
                <w:sz w:val="20"/>
                <w:szCs w:val="20"/>
              </w:rPr>
              <w:t>Кирпанёва</w:t>
            </w:r>
            <w:proofErr w:type="spellEnd"/>
            <w:r w:rsidRPr="000A1E92">
              <w:rPr>
                <w:sz w:val="20"/>
                <w:szCs w:val="20"/>
              </w:rPr>
              <w:t xml:space="preserve"> Яна Олеговна</w:t>
            </w:r>
          </w:p>
        </w:tc>
        <w:tc>
          <w:tcPr>
            <w:tcW w:w="1482" w:type="dxa"/>
            <w:gridSpan w:val="2"/>
          </w:tcPr>
          <w:p w14:paraId="196B3CE6" w14:textId="1F011E10" w:rsidR="00975A52" w:rsidRPr="000A1E92" w:rsidRDefault="002A7053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309A8561" w14:textId="77777777" w:rsidTr="00975A52">
        <w:trPr>
          <w:trHeight w:val="531"/>
        </w:trPr>
        <w:tc>
          <w:tcPr>
            <w:tcW w:w="663" w:type="dxa"/>
            <w:shd w:val="clear" w:color="auto" w:fill="auto"/>
          </w:tcPr>
          <w:p w14:paraId="63D0D462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5D7091A3" w14:textId="77777777" w:rsidR="00975A52" w:rsidRPr="001062EE" w:rsidRDefault="00975A52" w:rsidP="00975A52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Заслуженный коллектив народного творчества РФ «</w:t>
            </w:r>
            <w:proofErr w:type="spellStart"/>
            <w:r w:rsidRPr="000A1E92">
              <w:rPr>
                <w:sz w:val="20"/>
                <w:szCs w:val="20"/>
              </w:rPr>
              <w:t>Шаян</w:t>
            </w:r>
            <w:proofErr w:type="spellEnd"/>
            <w:r w:rsidRPr="000A1E92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050" w:type="dxa"/>
            <w:gridSpan w:val="2"/>
          </w:tcPr>
          <w:p w14:paraId="428FF27B" w14:textId="77777777" w:rsidR="00975A52" w:rsidRPr="001062EE" w:rsidRDefault="00975A52" w:rsidP="00975A52">
            <w:pPr>
              <w:rPr>
                <w:sz w:val="20"/>
                <w:szCs w:val="20"/>
              </w:rPr>
            </w:pPr>
            <w:r w:rsidRPr="00A61713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A61713">
              <w:rPr>
                <w:sz w:val="20"/>
                <w:szCs w:val="20"/>
              </w:rPr>
              <w:t>Гассара</w:t>
            </w:r>
            <w:proofErr w:type="spellEnd"/>
            <w:r w:rsidRPr="00A61713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494" w:type="dxa"/>
            <w:gridSpan w:val="2"/>
          </w:tcPr>
          <w:p w14:paraId="2756317A" w14:textId="77777777" w:rsidR="00975A52" w:rsidRPr="001062EE" w:rsidRDefault="00975A52" w:rsidP="00975A52">
            <w:pPr>
              <w:rPr>
                <w:sz w:val="20"/>
                <w:szCs w:val="20"/>
              </w:rPr>
            </w:pPr>
            <w:r w:rsidRPr="000A1E92">
              <w:rPr>
                <w:sz w:val="20"/>
                <w:szCs w:val="20"/>
              </w:rPr>
              <w:t>Русский танец «Полянка»</w:t>
            </w:r>
          </w:p>
        </w:tc>
        <w:tc>
          <w:tcPr>
            <w:tcW w:w="1180" w:type="dxa"/>
            <w:gridSpan w:val="2"/>
          </w:tcPr>
          <w:p w14:paraId="30B4D22A" w14:textId="77777777" w:rsidR="00975A52" w:rsidRPr="001062EE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A617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9 </w:t>
            </w:r>
            <w:r w:rsidRPr="00A61713">
              <w:rPr>
                <w:sz w:val="20"/>
                <w:szCs w:val="20"/>
              </w:rPr>
              <w:t>лет</w:t>
            </w:r>
          </w:p>
        </w:tc>
        <w:tc>
          <w:tcPr>
            <w:tcW w:w="2160" w:type="dxa"/>
            <w:gridSpan w:val="2"/>
          </w:tcPr>
          <w:p w14:paraId="00C0F1EE" w14:textId="55E12DBB" w:rsidR="00975A52" w:rsidRPr="00A61713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A61713">
              <w:rPr>
                <w:sz w:val="20"/>
                <w:szCs w:val="20"/>
              </w:rPr>
              <w:t>Насифуллина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Накия</w:t>
            </w:r>
            <w:proofErr w:type="spellEnd"/>
            <w:r w:rsidRPr="00A61713">
              <w:rPr>
                <w:sz w:val="20"/>
                <w:szCs w:val="20"/>
              </w:rPr>
              <w:t xml:space="preserve"> </w:t>
            </w:r>
            <w:proofErr w:type="spellStart"/>
            <w:r w:rsidRPr="00A61713">
              <w:rPr>
                <w:sz w:val="20"/>
                <w:szCs w:val="20"/>
              </w:rPr>
              <w:t>Шамильевна</w:t>
            </w:r>
            <w:proofErr w:type="spellEnd"/>
          </w:p>
        </w:tc>
        <w:tc>
          <w:tcPr>
            <w:tcW w:w="1482" w:type="dxa"/>
            <w:gridSpan w:val="2"/>
          </w:tcPr>
          <w:p w14:paraId="23EF5B9E" w14:textId="0A6ADDD2" w:rsidR="00975A52" w:rsidRPr="001062EE" w:rsidRDefault="002A7053" w:rsidP="00975A52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 xml:space="preserve">Диплом Лауреата </w:t>
            </w:r>
            <w:r>
              <w:rPr>
                <w:sz w:val="18"/>
                <w:szCs w:val="20"/>
                <w:lang w:val="en-US"/>
              </w:rPr>
              <w:t xml:space="preserve">I </w:t>
            </w:r>
            <w:r>
              <w:rPr>
                <w:sz w:val="18"/>
                <w:szCs w:val="20"/>
              </w:rPr>
              <w:t>степени</w:t>
            </w:r>
          </w:p>
        </w:tc>
      </w:tr>
      <w:tr w:rsidR="002A7053" w:rsidRPr="00C61D6A" w14:paraId="7900A7E9" w14:textId="77777777" w:rsidTr="00975A52">
        <w:tc>
          <w:tcPr>
            <w:tcW w:w="663" w:type="dxa"/>
            <w:shd w:val="clear" w:color="auto" w:fill="auto"/>
          </w:tcPr>
          <w:p w14:paraId="32FBB0EE" w14:textId="77777777" w:rsidR="002A7053" w:rsidRPr="00C61D6A" w:rsidRDefault="002A7053" w:rsidP="002A7053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7A5E" w14:textId="77777777" w:rsidR="002A7053" w:rsidRPr="00F911D4" w:rsidRDefault="002A7053" w:rsidP="002A7053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552B" w14:textId="77777777" w:rsidR="002A7053" w:rsidRPr="00F911D4" w:rsidRDefault="002A7053" w:rsidP="002A7053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МБУДО «Дом детского творчества» ЗМР РТ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E378D" w14:textId="77777777" w:rsidR="002A7053" w:rsidRPr="00F911D4" w:rsidRDefault="002A7053" w:rsidP="002A7053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Эстрадный танец «Беспризорники»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E966" w14:textId="77777777" w:rsidR="002A7053" w:rsidRPr="00F911D4" w:rsidRDefault="002A7053" w:rsidP="002A7053">
            <w:pPr>
              <w:rPr>
                <w:sz w:val="20"/>
                <w:szCs w:val="20"/>
              </w:rPr>
            </w:pPr>
            <w:r w:rsidRPr="00F911D4">
              <w:rPr>
                <w:sz w:val="20"/>
                <w:szCs w:val="20"/>
              </w:rPr>
              <w:t>2 Младшая группа 10-12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21E0" w14:textId="3AA4503A" w:rsidR="002A7053" w:rsidRPr="002526CD" w:rsidRDefault="002A7053" w:rsidP="002A7053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2526CD">
              <w:rPr>
                <w:sz w:val="18"/>
                <w:szCs w:val="20"/>
              </w:rPr>
              <w:t>Калимуллина</w:t>
            </w:r>
            <w:proofErr w:type="spellEnd"/>
            <w:r w:rsidRPr="002526CD">
              <w:rPr>
                <w:sz w:val="18"/>
                <w:szCs w:val="20"/>
              </w:rPr>
              <w:t xml:space="preserve"> Венера </w:t>
            </w:r>
            <w:proofErr w:type="spellStart"/>
            <w:r w:rsidRPr="002526CD">
              <w:rPr>
                <w:sz w:val="18"/>
                <w:szCs w:val="20"/>
              </w:rPr>
              <w:t>Рафисовна</w:t>
            </w:r>
            <w:proofErr w:type="spellEnd"/>
            <w:r w:rsidRPr="002526CD">
              <w:rPr>
                <w:sz w:val="18"/>
                <w:szCs w:val="20"/>
              </w:rPr>
              <w:t xml:space="preserve"> Концертмейстер: Попова Лидия Николаевна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CB56" w14:textId="10C17477" w:rsidR="002A7053" w:rsidRPr="002526CD" w:rsidRDefault="002A7053" w:rsidP="002A7053">
            <w:pPr>
              <w:rPr>
                <w:sz w:val="18"/>
                <w:szCs w:val="20"/>
              </w:rPr>
            </w:pPr>
            <w:r w:rsidRPr="00DC6160">
              <w:rPr>
                <w:sz w:val="20"/>
                <w:szCs w:val="20"/>
              </w:rPr>
              <w:t xml:space="preserve">Диплом Лауреата </w:t>
            </w:r>
            <w:r w:rsidRPr="00DC6160">
              <w:rPr>
                <w:sz w:val="20"/>
                <w:szCs w:val="20"/>
                <w:lang w:val="en-US"/>
              </w:rPr>
              <w:t xml:space="preserve">III </w:t>
            </w:r>
            <w:r w:rsidRPr="00DC6160">
              <w:rPr>
                <w:sz w:val="20"/>
                <w:szCs w:val="20"/>
              </w:rPr>
              <w:t>степени</w:t>
            </w:r>
          </w:p>
        </w:tc>
      </w:tr>
      <w:tr w:rsidR="002A7053" w:rsidRPr="00C61D6A" w14:paraId="57DEF506" w14:textId="77777777" w:rsidTr="00975A52">
        <w:tc>
          <w:tcPr>
            <w:tcW w:w="663" w:type="dxa"/>
            <w:shd w:val="clear" w:color="auto" w:fill="auto"/>
          </w:tcPr>
          <w:p w14:paraId="646D02FE" w14:textId="77777777" w:rsidR="002A7053" w:rsidRPr="00C61D6A" w:rsidRDefault="002A7053" w:rsidP="002A7053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8B665" w14:textId="37CC1133" w:rsidR="002A7053" w:rsidRPr="00F911D4" w:rsidRDefault="002A7053" w:rsidP="002A7053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>Хореографический коллектив                                           «</w:t>
            </w:r>
            <w:proofErr w:type="spellStart"/>
            <w:r w:rsidRPr="00763311">
              <w:rPr>
                <w:sz w:val="20"/>
                <w:szCs w:val="20"/>
              </w:rPr>
              <w:t>Мирас</w:t>
            </w:r>
            <w:proofErr w:type="spellEnd"/>
            <w:r w:rsidRPr="00763311">
              <w:rPr>
                <w:sz w:val="20"/>
                <w:szCs w:val="20"/>
              </w:rPr>
              <w:t>»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1EA6" w14:textId="7AA4AD39" w:rsidR="002A7053" w:rsidRPr="00B119A6" w:rsidRDefault="002A7053" w:rsidP="002A7053">
            <w:pPr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МБОДО « Центр детского творчества города Азнакаево» </w:t>
            </w:r>
            <w:proofErr w:type="spellStart"/>
            <w:r w:rsidRPr="00B119A6">
              <w:rPr>
                <w:sz w:val="18"/>
                <w:szCs w:val="20"/>
              </w:rPr>
              <w:t>Азнакаевского</w:t>
            </w:r>
            <w:proofErr w:type="spellEnd"/>
            <w:r w:rsidRPr="00B119A6">
              <w:rPr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BDF7" w14:textId="2320E5A9" w:rsidR="002A7053" w:rsidRPr="00F911D4" w:rsidRDefault="002A7053" w:rsidP="002A7053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>Современный  танец                                                                    «Тучка»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89A4" w14:textId="401738B2" w:rsidR="002A7053" w:rsidRPr="00F911D4" w:rsidRDefault="002A7053" w:rsidP="002A7053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Смешанная группа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9C73" w14:textId="4CA68D1F" w:rsidR="002A7053" w:rsidRPr="00763311" w:rsidRDefault="002A7053" w:rsidP="002A7053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Педагог дополнительного образования:  </w:t>
            </w:r>
            <w:proofErr w:type="spellStart"/>
            <w:r w:rsidRPr="00763311">
              <w:rPr>
                <w:sz w:val="20"/>
                <w:szCs w:val="20"/>
              </w:rPr>
              <w:t>Кадырмаева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Феруза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Кадимовна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73B69" w14:textId="689DAB21" w:rsidR="002A7053" w:rsidRPr="002526CD" w:rsidRDefault="002A7053" w:rsidP="002A7053">
            <w:pPr>
              <w:rPr>
                <w:sz w:val="18"/>
                <w:szCs w:val="20"/>
              </w:rPr>
            </w:pPr>
            <w:r w:rsidRPr="00DC6160">
              <w:rPr>
                <w:sz w:val="20"/>
                <w:szCs w:val="20"/>
              </w:rPr>
              <w:t xml:space="preserve">Диплом Лауреата </w:t>
            </w:r>
            <w:r w:rsidRPr="00DC6160">
              <w:rPr>
                <w:sz w:val="20"/>
                <w:szCs w:val="20"/>
                <w:lang w:val="en-US"/>
              </w:rPr>
              <w:t xml:space="preserve">III </w:t>
            </w:r>
            <w:r w:rsidRPr="00DC6160"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23FD410D" w14:textId="77777777" w:rsidTr="00975A52">
        <w:tc>
          <w:tcPr>
            <w:tcW w:w="663" w:type="dxa"/>
            <w:shd w:val="clear" w:color="auto" w:fill="auto"/>
          </w:tcPr>
          <w:p w14:paraId="293697A6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747A" w14:textId="77777777" w:rsidR="00975A52" w:rsidRPr="00287732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коллектив «Легенда», группа «Элегия»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367F" w14:textId="77777777" w:rsidR="00975A52" w:rsidRPr="00287732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МБОУ «Татарская гимназия имени Р.Ш. </w:t>
            </w:r>
            <w:proofErr w:type="spellStart"/>
            <w:r w:rsidRPr="001062EE">
              <w:rPr>
                <w:sz w:val="20"/>
                <w:szCs w:val="20"/>
              </w:rPr>
              <w:t>Фардиева</w:t>
            </w:r>
            <w:proofErr w:type="spellEnd"/>
            <w:r w:rsidRPr="001062EE">
              <w:rPr>
                <w:sz w:val="20"/>
                <w:szCs w:val="20"/>
              </w:rPr>
              <w:t xml:space="preserve">» </w:t>
            </w:r>
            <w:proofErr w:type="spellStart"/>
            <w:r w:rsidRPr="001062EE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9F99" w14:textId="77777777" w:rsidR="00975A52" w:rsidRPr="00B119A6" w:rsidRDefault="00975A52" w:rsidP="00975A52">
            <w:pPr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 (Народно-стилизованный танец) «</w:t>
            </w:r>
            <w:proofErr w:type="spellStart"/>
            <w:r w:rsidRPr="00B119A6">
              <w:rPr>
                <w:sz w:val="18"/>
                <w:szCs w:val="20"/>
              </w:rPr>
              <w:t>Холкым</w:t>
            </w:r>
            <w:proofErr w:type="spellEnd"/>
            <w:r w:rsidRPr="00B119A6">
              <w:rPr>
                <w:sz w:val="18"/>
                <w:szCs w:val="20"/>
              </w:rPr>
              <w:t xml:space="preserve"> </w:t>
            </w:r>
            <w:proofErr w:type="spellStart"/>
            <w:r w:rsidRPr="00B119A6">
              <w:rPr>
                <w:sz w:val="18"/>
                <w:szCs w:val="20"/>
              </w:rPr>
              <w:t>хэземэсе</w:t>
            </w:r>
            <w:proofErr w:type="spellEnd"/>
            <w:r w:rsidRPr="00B119A6">
              <w:rPr>
                <w:sz w:val="18"/>
                <w:szCs w:val="20"/>
              </w:rPr>
              <w:t>»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74EA" w14:textId="77777777" w:rsidR="00975A52" w:rsidRPr="00287732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2 младшая группа(8-10 лет)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ECF0" w14:textId="2C80C61D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Яковлева Наталья </w:t>
            </w:r>
            <w:proofErr w:type="spellStart"/>
            <w:r w:rsidRPr="001062EE">
              <w:rPr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2805" w14:textId="2ADE03C5" w:rsidR="00975A52" w:rsidRPr="00287732" w:rsidRDefault="002A7053" w:rsidP="00975A52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 xml:space="preserve">Диплом Лауреата </w:t>
            </w:r>
            <w:r>
              <w:rPr>
                <w:sz w:val="18"/>
                <w:szCs w:val="20"/>
                <w:lang w:val="en-US"/>
              </w:rPr>
              <w:t xml:space="preserve">I </w:t>
            </w:r>
            <w:r>
              <w:rPr>
                <w:sz w:val="18"/>
                <w:szCs w:val="20"/>
              </w:rPr>
              <w:t>степени</w:t>
            </w:r>
          </w:p>
        </w:tc>
      </w:tr>
      <w:tr w:rsidR="002A7053" w:rsidRPr="00C61D6A" w14:paraId="475CB88A" w14:textId="77777777" w:rsidTr="00975A52">
        <w:tc>
          <w:tcPr>
            <w:tcW w:w="663" w:type="dxa"/>
            <w:shd w:val="clear" w:color="auto" w:fill="auto"/>
          </w:tcPr>
          <w:p w14:paraId="2CFA5457" w14:textId="77777777" w:rsidR="002A7053" w:rsidRPr="00C61D6A" w:rsidRDefault="002A7053" w:rsidP="002A7053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1A824847" w14:textId="5BAD399A" w:rsidR="002A7053" w:rsidRPr="00800D20" w:rsidRDefault="002A7053" w:rsidP="002A7053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050" w:type="dxa"/>
            <w:gridSpan w:val="2"/>
          </w:tcPr>
          <w:p w14:paraId="131B87E3" w14:textId="1F87AF60" w:rsidR="002A7053" w:rsidRPr="00800D20" w:rsidRDefault="002A7053" w:rsidP="002A7053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494" w:type="dxa"/>
            <w:gridSpan w:val="2"/>
          </w:tcPr>
          <w:p w14:paraId="2238DCDE" w14:textId="613C8827" w:rsidR="002A7053" w:rsidRPr="00B119A6" w:rsidRDefault="002A7053" w:rsidP="002A7053">
            <w:pPr>
              <w:rPr>
                <w:sz w:val="18"/>
                <w:szCs w:val="20"/>
              </w:rPr>
            </w:pPr>
            <w:r w:rsidRPr="00B119A6">
              <w:rPr>
                <w:bCs/>
                <w:sz w:val="18"/>
                <w:szCs w:val="20"/>
              </w:rPr>
              <w:t>Народно-стилизованный танец «Тарантелла»</w:t>
            </w:r>
          </w:p>
        </w:tc>
        <w:tc>
          <w:tcPr>
            <w:tcW w:w="1180" w:type="dxa"/>
            <w:gridSpan w:val="2"/>
          </w:tcPr>
          <w:p w14:paraId="7A7DFC79" w14:textId="79AE3F52" w:rsidR="002A7053" w:rsidRPr="00800D20" w:rsidRDefault="002A7053" w:rsidP="002A7053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160" w:type="dxa"/>
            <w:gridSpan w:val="2"/>
          </w:tcPr>
          <w:p w14:paraId="542C1B8F" w14:textId="633D16EE" w:rsidR="002A7053" w:rsidRPr="003C5CC9" w:rsidRDefault="002A7053" w:rsidP="002A7053">
            <w:pPr>
              <w:rPr>
                <w:bCs/>
                <w:sz w:val="20"/>
                <w:szCs w:val="20"/>
              </w:rPr>
            </w:pPr>
            <w:proofErr w:type="spellStart"/>
            <w:r w:rsidRPr="003C5CC9">
              <w:rPr>
                <w:bCs/>
                <w:sz w:val="20"/>
                <w:szCs w:val="20"/>
              </w:rPr>
              <w:t>Шкаликова</w:t>
            </w:r>
            <w:proofErr w:type="spellEnd"/>
            <w:r w:rsidRPr="003C5CC9">
              <w:rPr>
                <w:bCs/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482" w:type="dxa"/>
            <w:gridSpan w:val="2"/>
          </w:tcPr>
          <w:p w14:paraId="4E4BA744" w14:textId="6446A177" w:rsidR="002A7053" w:rsidRPr="00800D20" w:rsidRDefault="002A7053" w:rsidP="002A7053">
            <w:pPr>
              <w:rPr>
                <w:sz w:val="20"/>
                <w:szCs w:val="20"/>
              </w:rPr>
            </w:pPr>
            <w:r w:rsidRPr="000D5614">
              <w:rPr>
                <w:sz w:val="20"/>
                <w:szCs w:val="20"/>
              </w:rPr>
              <w:t>Диплом I степени</w:t>
            </w:r>
          </w:p>
        </w:tc>
      </w:tr>
      <w:tr w:rsidR="002A7053" w:rsidRPr="00C61D6A" w14:paraId="7401DB80" w14:textId="77777777" w:rsidTr="00975A52">
        <w:tc>
          <w:tcPr>
            <w:tcW w:w="663" w:type="dxa"/>
            <w:shd w:val="clear" w:color="auto" w:fill="auto"/>
          </w:tcPr>
          <w:p w14:paraId="1245B6B3" w14:textId="77777777" w:rsidR="002A7053" w:rsidRPr="00C61D6A" w:rsidRDefault="002A7053" w:rsidP="002A7053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EAA93" w14:textId="7C9B9C58" w:rsidR="002A7053" w:rsidRPr="003C5CC9" w:rsidRDefault="002A7053" w:rsidP="002A7053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Народный ансамбль эстрадного танца «Кристалл»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2900F" w14:textId="78C9DAF8" w:rsidR="002A7053" w:rsidRPr="003C5CC9" w:rsidRDefault="002A7053" w:rsidP="002A7053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576885">
              <w:rPr>
                <w:bCs/>
                <w:sz w:val="20"/>
                <w:szCs w:val="20"/>
              </w:rPr>
              <w:t>Гассара</w:t>
            </w:r>
            <w:proofErr w:type="spellEnd"/>
            <w:r w:rsidRPr="00576885">
              <w:rPr>
                <w:bCs/>
                <w:sz w:val="20"/>
                <w:szCs w:val="20"/>
              </w:rPr>
              <w:t>» г. Менделеевск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257CC" w14:textId="77777777" w:rsidR="002A7053" w:rsidRPr="00576885" w:rsidRDefault="002A7053" w:rsidP="002A7053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Хореография, «Я рисую мир»</w:t>
            </w:r>
          </w:p>
          <w:p w14:paraId="6D3D744D" w14:textId="704F291D" w:rsidR="002A7053" w:rsidRPr="003C5CC9" w:rsidRDefault="002A7053" w:rsidP="002A7053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3 мин 47 сек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92F0E" w14:textId="77777777" w:rsidR="002A7053" w:rsidRPr="00576885" w:rsidRDefault="002A7053" w:rsidP="002A7053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7-9 лет</w:t>
            </w:r>
          </w:p>
          <w:p w14:paraId="69A39AB1" w14:textId="77777777" w:rsidR="002A7053" w:rsidRPr="003C5CC9" w:rsidRDefault="002A7053" w:rsidP="002A7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1A41D" w14:textId="39A5A4D8" w:rsidR="002A7053" w:rsidRPr="00576885" w:rsidRDefault="002A7053" w:rsidP="002A7053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Рябова Анна Александровна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267B8" w14:textId="04AD4FBD" w:rsidR="002A7053" w:rsidRPr="003C5CC9" w:rsidRDefault="002A7053" w:rsidP="002A7053">
            <w:pPr>
              <w:rPr>
                <w:bCs/>
                <w:sz w:val="20"/>
                <w:szCs w:val="20"/>
              </w:rPr>
            </w:pPr>
            <w:r w:rsidRPr="000D5614">
              <w:rPr>
                <w:sz w:val="20"/>
                <w:szCs w:val="20"/>
              </w:rPr>
              <w:t>Диплом I степени</w:t>
            </w:r>
          </w:p>
        </w:tc>
      </w:tr>
      <w:tr w:rsidR="00975A52" w:rsidRPr="00C61D6A" w14:paraId="6CFD7D70" w14:textId="3D71C327" w:rsidTr="00975A52">
        <w:tc>
          <w:tcPr>
            <w:tcW w:w="10784" w:type="dxa"/>
            <w:gridSpan w:val="13"/>
            <w:shd w:val="clear" w:color="auto" w:fill="auto"/>
          </w:tcPr>
          <w:p w14:paraId="5058881B" w14:textId="01934CF6" w:rsidR="00975A52" w:rsidRPr="00877882" w:rsidRDefault="00975A52" w:rsidP="00975A52">
            <w:pPr>
              <w:pStyle w:val="1-31"/>
              <w:widowControl w:val="0"/>
              <w:tabs>
                <w:tab w:val="left" w:pos="498"/>
              </w:tabs>
              <w:jc w:val="center"/>
              <w:rPr>
                <w:rFonts w:ascii="Times New Roman" w:hAnsi="Times New Roman"/>
                <w:b/>
              </w:rPr>
            </w:pPr>
            <w:r w:rsidRPr="00877882">
              <w:rPr>
                <w:rFonts w:ascii="Times New Roman" w:hAnsi="Times New Roman"/>
                <w:b/>
              </w:rPr>
              <w:t>СОЛО</w:t>
            </w:r>
          </w:p>
        </w:tc>
      </w:tr>
      <w:tr w:rsidR="00975A52" w:rsidRPr="00C61D6A" w14:paraId="0D678EDE" w14:textId="77777777" w:rsidTr="00975A52">
        <w:tc>
          <w:tcPr>
            <w:tcW w:w="663" w:type="dxa"/>
            <w:shd w:val="clear" w:color="auto" w:fill="auto"/>
          </w:tcPr>
          <w:p w14:paraId="4DC3A645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65CE71F1" w14:textId="5E8DC9C1" w:rsidR="00975A52" w:rsidRPr="002C47EE" w:rsidRDefault="00975A52" w:rsidP="00975A5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 xml:space="preserve">Хакимова </w:t>
            </w:r>
            <w:proofErr w:type="spellStart"/>
            <w:r w:rsidRPr="002C47EE">
              <w:rPr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050" w:type="dxa"/>
            <w:gridSpan w:val="2"/>
          </w:tcPr>
          <w:p w14:paraId="6500C30D" w14:textId="0081DC44" w:rsidR="00975A52" w:rsidRPr="002526CD" w:rsidRDefault="00975A52" w:rsidP="00975A52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«Народный Молодежный Танцевальный коллектив АЙС» </w:t>
            </w:r>
            <w:proofErr w:type="spellStart"/>
            <w:r w:rsidRPr="002526CD">
              <w:rPr>
                <w:sz w:val="18"/>
                <w:szCs w:val="20"/>
              </w:rPr>
              <w:t>Бетькинский</w:t>
            </w:r>
            <w:proofErr w:type="spellEnd"/>
            <w:r w:rsidRPr="002526CD">
              <w:rPr>
                <w:sz w:val="18"/>
                <w:szCs w:val="20"/>
              </w:rPr>
              <w:t xml:space="preserve"> СДК, </w:t>
            </w:r>
            <w:proofErr w:type="spellStart"/>
            <w:r w:rsidRPr="002526CD">
              <w:rPr>
                <w:sz w:val="18"/>
                <w:szCs w:val="20"/>
              </w:rPr>
              <w:t>с.Бетьки</w:t>
            </w:r>
            <w:proofErr w:type="spellEnd"/>
            <w:r w:rsidRPr="002526CD">
              <w:rPr>
                <w:sz w:val="18"/>
                <w:szCs w:val="20"/>
              </w:rPr>
              <w:t xml:space="preserve"> </w:t>
            </w:r>
            <w:proofErr w:type="spellStart"/>
            <w:r w:rsidRPr="002526CD">
              <w:rPr>
                <w:sz w:val="18"/>
                <w:szCs w:val="20"/>
              </w:rPr>
              <w:t>Тукаевский</w:t>
            </w:r>
            <w:proofErr w:type="spellEnd"/>
            <w:r w:rsidRPr="002526CD">
              <w:rPr>
                <w:sz w:val="18"/>
                <w:szCs w:val="20"/>
              </w:rPr>
              <w:t xml:space="preserve"> муниципальный район </w:t>
            </w:r>
          </w:p>
        </w:tc>
        <w:tc>
          <w:tcPr>
            <w:tcW w:w="1494" w:type="dxa"/>
            <w:gridSpan w:val="2"/>
          </w:tcPr>
          <w:p w14:paraId="6947B744" w14:textId="73D01359" w:rsidR="00975A52" w:rsidRPr="002C47EE" w:rsidRDefault="00975A52" w:rsidP="00975A5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Спортивный танец</w:t>
            </w:r>
            <w:r>
              <w:rPr>
                <w:sz w:val="20"/>
                <w:szCs w:val="20"/>
              </w:rPr>
              <w:t xml:space="preserve"> </w:t>
            </w:r>
            <w:r w:rsidRPr="002C47EE">
              <w:rPr>
                <w:sz w:val="20"/>
                <w:szCs w:val="20"/>
              </w:rPr>
              <w:t>«Вслед за бумажной мечтой»</w:t>
            </w:r>
          </w:p>
        </w:tc>
        <w:tc>
          <w:tcPr>
            <w:tcW w:w="1180" w:type="dxa"/>
            <w:gridSpan w:val="2"/>
          </w:tcPr>
          <w:p w14:paraId="7F4E9AF8" w14:textId="495543EE" w:rsidR="00975A52" w:rsidRPr="002C47EE" w:rsidRDefault="00975A52" w:rsidP="00975A5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>2 младшая группа 7-9 лет</w:t>
            </w:r>
          </w:p>
        </w:tc>
        <w:tc>
          <w:tcPr>
            <w:tcW w:w="2160" w:type="dxa"/>
            <w:gridSpan w:val="2"/>
          </w:tcPr>
          <w:p w14:paraId="5FAFA2C1" w14:textId="1A93D877" w:rsidR="00975A52" w:rsidRPr="002C47EE" w:rsidRDefault="00975A52" w:rsidP="00975A52">
            <w:pPr>
              <w:rPr>
                <w:sz w:val="20"/>
                <w:szCs w:val="20"/>
              </w:rPr>
            </w:pPr>
            <w:r w:rsidRPr="002C47EE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2C47EE">
              <w:rPr>
                <w:sz w:val="20"/>
                <w:szCs w:val="20"/>
              </w:rPr>
              <w:t>Кирпанёва</w:t>
            </w:r>
            <w:proofErr w:type="spellEnd"/>
            <w:r w:rsidRPr="002C47EE">
              <w:rPr>
                <w:sz w:val="20"/>
                <w:szCs w:val="20"/>
              </w:rPr>
              <w:t xml:space="preserve"> Яна Олеговна</w:t>
            </w:r>
          </w:p>
        </w:tc>
        <w:tc>
          <w:tcPr>
            <w:tcW w:w="1482" w:type="dxa"/>
            <w:gridSpan w:val="2"/>
          </w:tcPr>
          <w:p w14:paraId="4A706F37" w14:textId="77777777" w:rsidR="002A7053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4F7252BD" w14:textId="03D84535" w:rsidR="00975A52" w:rsidRPr="002C47EE" w:rsidRDefault="00975A52" w:rsidP="00975A52">
            <w:pPr>
              <w:rPr>
                <w:sz w:val="20"/>
                <w:szCs w:val="20"/>
              </w:rPr>
            </w:pPr>
          </w:p>
        </w:tc>
      </w:tr>
      <w:tr w:rsidR="00975A52" w:rsidRPr="00C61D6A" w14:paraId="69ED794A" w14:textId="77777777" w:rsidTr="00975A52">
        <w:tc>
          <w:tcPr>
            <w:tcW w:w="663" w:type="dxa"/>
            <w:shd w:val="clear" w:color="auto" w:fill="auto"/>
          </w:tcPr>
          <w:p w14:paraId="288C382A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265360DA" w14:textId="73454325" w:rsidR="00975A52" w:rsidRPr="002C47EE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3C5CC9">
              <w:rPr>
                <w:bCs/>
                <w:sz w:val="20"/>
                <w:szCs w:val="20"/>
              </w:rPr>
              <w:t>Габдрахманова</w:t>
            </w:r>
            <w:proofErr w:type="spellEnd"/>
            <w:r w:rsidRPr="003C5CC9">
              <w:rPr>
                <w:bCs/>
                <w:sz w:val="20"/>
                <w:szCs w:val="20"/>
              </w:rPr>
              <w:t xml:space="preserve"> Малика </w:t>
            </w:r>
          </w:p>
        </w:tc>
        <w:tc>
          <w:tcPr>
            <w:tcW w:w="2050" w:type="dxa"/>
            <w:gridSpan w:val="2"/>
          </w:tcPr>
          <w:p w14:paraId="67B74A82" w14:textId="432DC546" w:rsidR="00975A52" w:rsidRPr="002526CD" w:rsidRDefault="00975A52" w:rsidP="00975A52">
            <w:pPr>
              <w:rPr>
                <w:sz w:val="18"/>
                <w:szCs w:val="20"/>
              </w:rPr>
            </w:pPr>
            <w:r w:rsidRPr="008405AF">
              <w:rPr>
                <w:bCs/>
                <w:sz w:val="18"/>
                <w:szCs w:val="20"/>
              </w:rPr>
              <w:t>Студия эстрадного танца «Эдельвейс», МБУК «Центр культуры «Кызыл тау»</w:t>
            </w:r>
          </w:p>
        </w:tc>
        <w:tc>
          <w:tcPr>
            <w:tcW w:w="1494" w:type="dxa"/>
            <w:gridSpan w:val="2"/>
          </w:tcPr>
          <w:p w14:paraId="7DB249B8" w14:textId="4DF5D862" w:rsidR="00975A52" w:rsidRPr="002C47EE" w:rsidRDefault="00975A52" w:rsidP="00975A52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Детский танец «Прогулка»</w:t>
            </w:r>
          </w:p>
        </w:tc>
        <w:tc>
          <w:tcPr>
            <w:tcW w:w="1180" w:type="dxa"/>
            <w:gridSpan w:val="2"/>
          </w:tcPr>
          <w:p w14:paraId="3BC318A5" w14:textId="6B7B0C27" w:rsidR="00975A52" w:rsidRPr="002C47EE" w:rsidRDefault="00975A52" w:rsidP="00975A52">
            <w:pPr>
              <w:rPr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160" w:type="dxa"/>
            <w:gridSpan w:val="2"/>
          </w:tcPr>
          <w:p w14:paraId="5974BEC6" w14:textId="34E40534" w:rsidR="00975A52" w:rsidRPr="003C5CC9" w:rsidRDefault="00975A52" w:rsidP="00975A52">
            <w:pPr>
              <w:rPr>
                <w:bCs/>
                <w:sz w:val="20"/>
                <w:szCs w:val="20"/>
              </w:rPr>
            </w:pPr>
            <w:proofErr w:type="spellStart"/>
            <w:r w:rsidRPr="003C5CC9">
              <w:rPr>
                <w:bCs/>
                <w:sz w:val="20"/>
                <w:szCs w:val="20"/>
              </w:rPr>
              <w:t>Шкаликова</w:t>
            </w:r>
            <w:proofErr w:type="spellEnd"/>
            <w:r w:rsidRPr="003C5CC9">
              <w:rPr>
                <w:bCs/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482" w:type="dxa"/>
            <w:gridSpan w:val="2"/>
          </w:tcPr>
          <w:p w14:paraId="46955512" w14:textId="0AF4C707" w:rsidR="00975A52" w:rsidRPr="002C47EE" w:rsidRDefault="002A7053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4C098726" w14:textId="185FC504" w:rsidTr="00975A52">
        <w:tc>
          <w:tcPr>
            <w:tcW w:w="10784" w:type="dxa"/>
            <w:gridSpan w:val="13"/>
            <w:shd w:val="clear" w:color="auto" w:fill="auto"/>
          </w:tcPr>
          <w:p w14:paraId="2D15DBD5" w14:textId="719D0AEC" w:rsidR="00975A52" w:rsidRPr="00E44525" w:rsidRDefault="00975A52" w:rsidP="00975A52">
            <w:pPr>
              <w:pStyle w:val="1-31"/>
              <w:widowControl w:val="0"/>
              <w:tabs>
                <w:tab w:val="left" w:pos="498"/>
              </w:tabs>
              <w:jc w:val="center"/>
              <w:rPr>
                <w:rFonts w:ascii="Times New Roman" w:hAnsi="Times New Roman"/>
                <w:b/>
              </w:rPr>
            </w:pPr>
            <w:r w:rsidRPr="00E44525">
              <w:rPr>
                <w:rFonts w:ascii="Times New Roman" w:hAnsi="Times New Roman"/>
                <w:b/>
              </w:rPr>
              <w:t>Дуэт</w:t>
            </w:r>
            <w:r>
              <w:rPr>
                <w:rFonts w:ascii="Times New Roman" w:hAnsi="Times New Roman"/>
                <w:b/>
              </w:rPr>
              <w:t>ы</w:t>
            </w:r>
          </w:p>
        </w:tc>
      </w:tr>
      <w:tr w:rsidR="00975A52" w:rsidRPr="00C61D6A" w14:paraId="6056497C" w14:textId="77777777" w:rsidTr="00975A52">
        <w:tc>
          <w:tcPr>
            <w:tcW w:w="663" w:type="dxa"/>
            <w:shd w:val="clear" w:color="auto" w:fill="auto"/>
          </w:tcPr>
          <w:p w14:paraId="15A44978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2AE" w14:textId="1C466FBD" w:rsidR="00975A52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Дуэт: Кириллова Каролина, Пашкина Каролина</w:t>
            </w:r>
          </w:p>
          <w:p w14:paraId="5AA34DD8" w14:textId="6C15E3EB" w:rsidR="00975A52" w:rsidRPr="003C5CC9" w:rsidRDefault="00975A52" w:rsidP="00975A52">
            <w:pPr>
              <w:rPr>
                <w:bCs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3BB9" w14:textId="480A298F" w:rsidR="00975A52" w:rsidRPr="00B119A6" w:rsidRDefault="00975A52" w:rsidP="00975A52">
            <w:pPr>
              <w:rPr>
                <w:bCs/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Хореографический коллектив «Легенда» МБОУ «Татарская гимназия </w:t>
            </w:r>
            <w:proofErr w:type="spellStart"/>
            <w:r w:rsidRPr="00B119A6">
              <w:rPr>
                <w:sz w:val="18"/>
                <w:szCs w:val="20"/>
              </w:rPr>
              <w:t>им.Р.Ш.Фардиева</w:t>
            </w:r>
            <w:proofErr w:type="spellEnd"/>
            <w:r w:rsidRPr="00B119A6">
              <w:rPr>
                <w:sz w:val="18"/>
                <w:szCs w:val="20"/>
              </w:rPr>
              <w:t xml:space="preserve">», </w:t>
            </w:r>
            <w:proofErr w:type="spellStart"/>
            <w:r w:rsidRPr="00B119A6">
              <w:rPr>
                <w:sz w:val="18"/>
                <w:szCs w:val="20"/>
              </w:rPr>
              <w:t>г.Заинск</w:t>
            </w:r>
            <w:proofErr w:type="spellEnd"/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3D99" w14:textId="77777777" w:rsidR="00975A52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Хореография (детский танец)</w:t>
            </w:r>
          </w:p>
          <w:p w14:paraId="50020C25" w14:textId="77777777" w:rsidR="00975A52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«Пушистые лапки, в лапках царапки» </w:t>
            </w:r>
          </w:p>
          <w:p w14:paraId="5F760365" w14:textId="7998C121" w:rsidR="00975A52" w:rsidRPr="003C5CC9" w:rsidRDefault="00975A52" w:rsidP="00975A5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2.30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15B4" w14:textId="7435F915" w:rsidR="00975A52" w:rsidRPr="003C5CC9" w:rsidRDefault="00975A52" w:rsidP="00975A5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 младшая группа: 7-9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EDCE" w14:textId="6745AA03" w:rsidR="00975A52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Яковлева Наталья </w:t>
            </w:r>
            <w:proofErr w:type="spellStart"/>
            <w:r>
              <w:rPr>
                <w:sz w:val="20"/>
                <w:szCs w:val="20"/>
              </w:rPr>
              <w:t>Чеславовна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2436" w14:textId="77777777" w:rsidR="002A7053" w:rsidRDefault="002A7053" w:rsidP="002A7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  <w:p w14:paraId="6CE67653" w14:textId="6471A90B" w:rsidR="00975A52" w:rsidRPr="003C5CC9" w:rsidRDefault="00975A52" w:rsidP="00975A52">
            <w:pPr>
              <w:rPr>
                <w:bCs/>
                <w:sz w:val="20"/>
                <w:szCs w:val="20"/>
              </w:rPr>
            </w:pPr>
          </w:p>
        </w:tc>
      </w:tr>
      <w:tr w:rsidR="00975A52" w:rsidRPr="00C61D6A" w14:paraId="5C11FD31" w14:textId="77777777" w:rsidTr="00975A52">
        <w:tc>
          <w:tcPr>
            <w:tcW w:w="10784" w:type="dxa"/>
            <w:gridSpan w:val="13"/>
            <w:tcBorders>
              <w:right w:val="single" w:sz="4" w:space="0" w:color="auto"/>
            </w:tcBorders>
          </w:tcPr>
          <w:p w14:paraId="4EB049F4" w14:textId="03CDBB93" w:rsidR="00975A52" w:rsidRPr="00884FDD" w:rsidRDefault="00975A52" w:rsidP="00975A52">
            <w:pPr>
              <w:jc w:val="center"/>
              <w:rPr>
                <w:sz w:val="22"/>
                <w:szCs w:val="20"/>
              </w:rPr>
            </w:pPr>
            <w:r w:rsidRPr="00884FDD">
              <w:rPr>
                <w:b/>
                <w:sz w:val="22"/>
                <w:szCs w:val="20"/>
              </w:rPr>
              <w:t>смешанная группа</w:t>
            </w:r>
          </w:p>
        </w:tc>
      </w:tr>
      <w:tr w:rsidR="00975A52" w:rsidRPr="00C61D6A" w14:paraId="5764E04F" w14:textId="77777777" w:rsidTr="00975A52">
        <w:tc>
          <w:tcPr>
            <w:tcW w:w="663" w:type="dxa"/>
            <w:shd w:val="clear" w:color="auto" w:fill="auto"/>
          </w:tcPr>
          <w:p w14:paraId="3DFA7457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4C4E013A" w14:textId="4A8AAF92" w:rsidR="00975A52" w:rsidRDefault="00975A52" w:rsidP="00975A52">
            <w:pPr>
              <w:rPr>
                <w:sz w:val="20"/>
                <w:szCs w:val="20"/>
              </w:rPr>
            </w:pPr>
            <w:r w:rsidRPr="003652AF">
              <w:rPr>
                <w:sz w:val="20"/>
                <w:szCs w:val="20"/>
              </w:rPr>
              <w:t xml:space="preserve">Танцевальная студия </w:t>
            </w:r>
            <w:proofErr w:type="spellStart"/>
            <w:r w:rsidRPr="003652AF">
              <w:rPr>
                <w:sz w:val="20"/>
                <w:szCs w:val="20"/>
              </w:rPr>
              <w:t>Dance-show</w:t>
            </w:r>
            <w:proofErr w:type="spellEnd"/>
            <w:r w:rsidRPr="003652AF">
              <w:rPr>
                <w:sz w:val="20"/>
                <w:szCs w:val="20"/>
              </w:rPr>
              <w:t xml:space="preserve"> «</w:t>
            </w:r>
            <w:proofErr w:type="spellStart"/>
            <w:r w:rsidRPr="003652AF">
              <w:rPr>
                <w:sz w:val="20"/>
                <w:szCs w:val="20"/>
              </w:rPr>
              <w:t>Axel</w:t>
            </w:r>
            <w:proofErr w:type="spellEnd"/>
            <w:r w:rsidRPr="003652AF">
              <w:rPr>
                <w:sz w:val="20"/>
                <w:szCs w:val="20"/>
              </w:rPr>
              <w:t>»</w:t>
            </w:r>
          </w:p>
        </w:tc>
        <w:tc>
          <w:tcPr>
            <w:tcW w:w="2050" w:type="dxa"/>
            <w:gridSpan w:val="2"/>
            <w:shd w:val="clear" w:color="auto" w:fill="auto"/>
          </w:tcPr>
          <w:p w14:paraId="457E4DBA" w14:textId="77777777" w:rsidR="00975A52" w:rsidRPr="003652AF" w:rsidRDefault="00975A52" w:rsidP="00975A52">
            <w:pPr>
              <w:jc w:val="center"/>
              <w:rPr>
                <w:sz w:val="20"/>
                <w:szCs w:val="20"/>
              </w:rPr>
            </w:pPr>
            <w:r w:rsidRPr="003652AF">
              <w:rPr>
                <w:sz w:val="20"/>
                <w:szCs w:val="20"/>
              </w:rPr>
              <w:t xml:space="preserve">ИП </w:t>
            </w:r>
            <w:proofErr w:type="spellStart"/>
            <w:r w:rsidRPr="003652AF">
              <w:rPr>
                <w:sz w:val="20"/>
                <w:szCs w:val="20"/>
              </w:rPr>
              <w:t>Имамутдинова</w:t>
            </w:r>
            <w:proofErr w:type="spellEnd"/>
          </w:p>
          <w:p w14:paraId="6791DCD1" w14:textId="1978C2AC" w:rsidR="00975A52" w:rsidRDefault="00975A52" w:rsidP="00975A52">
            <w:pPr>
              <w:rPr>
                <w:sz w:val="20"/>
                <w:szCs w:val="20"/>
              </w:rPr>
            </w:pPr>
            <w:r w:rsidRPr="003652AF">
              <w:rPr>
                <w:sz w:val="20"/>
                <w:szCs w:val="20"/>
              </w:rPr>
              <w:t xml:space="preserve">г. Набережные Челны 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8D0FBC1" w14:textId="5D182DDD" w:rsidR="00975A52" w:rsidRPr="001D6F14" w:rsidRDefault="002A7053" w:rsidP="0097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="00975A52" w:rsidRPr="003652AF">
              <w:rPr>
                <w:sz w:val="20"/>
                <w:szCs w:val="20"/>
              </w:rPr>
              <w:t>страдный танец</w:t>
            </w:r>
            <w:r>
              <w:rPr>
                <w:sz w:val="20"/>
                <w:szCs w:val="20"/>
              </w:rPr>
              <w:t xml:space="preserve"> «</w:t>
            </w:r>
            <w:r w:rsidR="001D6F14">
              <w:rPr>
                <w:sz w:val="20"/>
                <w:szCs w:val="20"/>
                <w:lang w:val="en-US"/>
              </w:rPr>
              <w:t>Dance</w:t>
            </w:r>
            <w:r w:rsidR="001D6F14">
              <w:rPr>
                <w:sz w:val="20"/>
                <w:szCs w:val="20"/>
              </w:rPr>
              <w:t>»</w:t>
            </w:r>
          </w:p>
          <w:p w14:paraId="61D13A74" w14:textId="77777777" w:rsidR="00975A52" w:rsidRDefault="00975A52" w:rsidP="00975A52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shd w:val="clear" w:color="auto" w:fill="auto"/>
          </w:tcPr>
          <w:p w14:paraId="32BC7000" w14:textId="1456E898" w:rsidR="00975A52" w:rsidRDefault="00975A52" w:rsidP="00975A52">
            <w:pPr>
              <w:rPr>
                <w:sz w:val="20"/>
                <w:szCs w:val="20"/>
              </w:rPr>
            </w:pPr>
            <w:r w:rsidRPr="003652AF">
              <w:rPr>
                <w:sz w:val="20"/>
                <w:szCs w:val="20"/>
              </w:rPr>
              <w:t xml:space="preserve">5-12 лет </w:t>
            </w:r>
          </w:p>
        </w:tc>
        <w:tc>
          <w:tcPr>
            <w:tcW w:w="2160" w:type="dxa"/>
            <w:gridSpan w:val="2"/>
          </w:tcPr>
          <w:p w14:paraId="3C3DC698" w14:textId="77777777" w:rsidR="00975A52" w:rsidRPr="003652AF" w:rsidRDefault="00975A52" w:rsidP="00975A52">
            <w:pPr>
              <w:jc w:val="center"/>
              <w:rPr>
                <w:sz w:val="20"/>
                <w:szCs w:val="20"/>
              </w:rPr>
            </w:pPr>
            <w:proofErr w:type="spellStart"/>
            <w:r w:rsidRPr="003652AF">
              <w:rPr>
                <w:sz w:val="20"/>
                <w:szCs w:val="20"/>
              </w:rPr>
              <w:t>Имамутдинова</w:t>
            </w:r>
            <w:proofErr w:type="spellEnd"/>
            <w:r w:rsidRPr="003652AF">
              <w:rPr>
                <w:sz w:val="20"/>
                <w:szCs w:val="20"/>
              </w:rPr>
              <w:t xml:space="preserve"> </w:t>
            </w:r>
            <w:proofErr w:type="spellStart"/>
            <w:r w:rsidRPr="003652AF">
              <w:rPr>
                <w:sz w:val="20"/>
                <w:szCs w:val="20"/>
              </w:rPr>
              <w:t>Зилия</w:t>
            </w:r>
            <w:proofErr w:type="spellEnd"/>
            <w:r w:rsidRPr="003652AF">
              <w:rPr>
                <w:sz w:val="20"/>
                <w:szCs w:val="20"/>
              </w:rPr>
              <w:t xml:space="preserve"> </w:t>
            </w:r>
            <w:proofErr w:type="spellStart"/>
            <w:r w:rsidRPr="003652AF">
              <w:rPr>
                <w:sz w:val="20"/>
                <w:szCs w:val="20"/>
              </w:rPr>
              <w:t>Рифовна</w:t>
            </w:r>
            <w:proofErr w:type="spellEnd"/>
          </w:p>
          <w:p w14:paraId="55A81029" w14:textId="77777777" w:rsidR="00975A52" w:rsidRPr="003652AF" w:rsidRDefault="00975A52" w:rsidP="00975A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shd w:val="clear" w:color="auto" w:fill="auto"/>
          </w:tcPr>
          <w:p w14:paraId="5BCDDEB2" w14:textId="77777777" w:rsidR="001D6F14" w:rsidRDefault="001D6F14" w:rsidP="001D6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02216D25" w14:textId="77777777" w:rsidR="00975A52" w:rsidRDefault="00975A52" w:rsidP="00975A52">
            <w:pPr>
              <w:rPr>
                <w:sz w:val="20"/>
                <w:szCs w:val="20"/>
              </w:rPr>
            </w:pPr>
          </w:p>
        </w:tc>
      </w:tr>
      <w:tr w:rsidR="00975A52" w:rsidRPr="0007149D" w14:paraId="6C1E1CEF" w14:textId="2B80EA15" w:rsidTr="00975A52">
        <w:trPr>
          <w:trHeight w:val="531"/>
        </w:trPr>
        <w:tc>
          <w:tcPr>
            <w:tcW w:w="10784" w:type="dxa"/>
            <w:gridSpan w:val="13"/>
            <w:shd w:val="clear" w:color="auto" w:fill="auto"/>
          </w:tcPr>
          <w:p w14:paraId="2E763688" w14:textId="77777777" w:rsidR="00975A52" w:rsidRPr="00877882" w:rsidRDefault="00975A52" w:rsidP="00975A52">
            <w:pPr>
              <w:pStyle w:val="1-31"/>
              <w:widowControl w:val="0"/>
              <w:tabs>
                <w:tab w:val="left" w:pos="498"/>
              </w:tabs>
              <w:jc w:val="center"/>
              <w:rPr>
                <w:rFonts w:ascii="Times New Roman" w:hAnsi="Times New Roman"/>
                <w:b/>
              </w:rPr>
            </w:pPr>
            <w:r w:rsidRPr="00877882">
              <w:rPr>
                <w:rFonts w:ascii="Times New Roman" w:hAnsi="Times New Roman"/>
                <w:b/>
              </w:rPr>
              <w:t>средняя группа 10 – 12 лет</w:t>
            </w:r>
          </w:p>
          <w:p w14:paraId="0BA104C5" w14:textId="0816D295" w:rsidR="00975A52" w:rsidRPr="00877882" w:rsidRDefault="00975A52" w:rsidP="00975A52">
            <w:pPr>
              <w:pStyle w:val="1-31"/>
              <w:widowControl w:val="0"/>
              <w:tabs>
                <w:tab w:val="left" w:pos="498"/>
              </w:tabs>
              <w:jc w:val="center"/>
              <w:rPr>
                <w:rFonts w:ascii="Times New Roman" w:hAnsi="Times New Roman"/>
                <w:b/>
              </w:rPr>
            </w:pPr>
            <w:r w:rsidRPr="00877882">
              <w:rPr>
                <w:rFonts w:ascii="Times New Roman" w:hAnsi="Times New Roman"/>
                <w:b/>
              </w:rPr>
              <w:t>коллективы</w:t>
            </w:r>
          </w:p>
        </w:tc>
      </w:tr>
      <w:tr w:rsidR="00975A52" w:rsidRPr="005770B5" w14:paraId="4602A074" w14:textId="77777777" w:rsidTr="00975A52">
        <w:tc>
          <w:tcPr>
            <w:tcW w:w="663" w:type="dxa"/>
            <w:shd w:val="clear" w:color="auto" w:fill="auto"/>
          </w:tcPr>
          <w:p w14:paraId="7C2B815A" w14:textId="77777777" w:rsidR="00975A52" w:rsidRPr="005770B5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2C0E47EB" w14:textId="77777777" w:rsidR="00975A52" w:rsidRPr="005770B5" w:rsidRDefault="00975A52" w:rsidP="00975A52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Образцовый детский хореографический коллектив «Очарование»</w:t>
            </w:r>
          </w:p>
        </w:tc>
        <w:tc>
          <w:tcPr>
            <w:tcW w:w="2050" w:type="dxa"/>
            <w:gridSpan w:val="2"/>
          </w:tcPr>
          <w:p w14:paraId="34118A93" w14:textId="784EBE52" w:rsidR="00975A52" w:rsidRPr="005770B5" w:rsidRDefault="00975A52" w:rsidP="00975A52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 xml:space="preserve">МБУ ДО «Детская школа </w:t>
            </w:r>
            <w:proofErr w:type="spellStart"/>
            <w:r w:rsidRPr="00B17176">
              <w:rPr>
                <w:sz w:val="20"/>
                <w:szCs w:val="20"/>
              </w:rPr>
              <w:t>искусств»г</w:t>
            </w:r>
            <w:proofErr w:type="spellEnd"/>
            <w:r w:rsidRPr="00B17176">
              <w:rPr>
                <w:sz w:val="20"/>
                <w:szCs w:val="20"/>
              </w:rPr>
              <w:t>. Менделеевск</w:t>
            </w:r>
          </w:p>
        </w:tc>
        <w:tc>
          <w:tcPr>
            <w:tcW w:w="1494" w:type="dxa"/>
            <w:gridSpan w:val="2"/>
          </w:tcPr>
          <w:p w14:paraId="6A79A51D" w14:textId="2A026226" w:rsidR="00975A52" w:rsidRPr="005770B5" w:rsidRDefault="00975A52" w:rsidP="00975A52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Эстрадный танец</w:t>
            </w:r>
            <w:r>
              <w:rPr>
                <w:sz w:val="20"/>
                <w:szCs w:val="20"/>
              </w:rPr>
              <w:t xml:space="preserve"> </w:t>
            </w:r>
            <w:r w:rsidRPr="00B17176">
              <w:rPr>
                <w:sz w:val="20"/>
                <w:szCs w:val="20"/>
              </w:rPr>
              <w:t>«Дыхание весны»</w:t>
            </w:r>
          </w:p>
        </w:tc>
        <w:tc>
          <w:tcPr>
            <w:tcW w:w="1180" w:type="dxa"/>
            <w:gridSpan w:val="2"/>
          </w:tcPr>
          <w:p w14:paraId="57C034C2" w14:textId="1CD41985" w:rsidR="00975A52" w:rsidRPr="005770B5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160" w:type="dxa"/>
            <w:gridSpan w:val="2"/>
          </w:tcPr>
          <w:p w14:paraId="39F67F48" w14:textId="43EF0572" w:rsidR="00975A52" w:rsidRPr="00B119A6" w:rsidRDefault="00975A52" w:rsidP="00975A52">
            <w:pPr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B119A6">
              <w:rPr>
                <w:sz w:val="18"/>
                <w:szCs w:val="20"/>
              </w:rPr>
              <w:t>Зиннатуллина</w:t>
            </w:r>
            <w:proofErr w:type="spellEnd"/>
            <w:r w:rsidRPr="00B119A6">
              <w:rPr>
                <w:sz w:val="18"/>
                <w:szCs w:val="20"/>
              </w:rPr>
              <w:t xml:space="preserve"> Гузель </w:t>
            </w:r>
            <w:proofErr w:type="spellStart"/>
            <w:r w:rsidRPr="00B119A6">
              <w:rPr>
                <w:sz w:val="18"/>
                <w:szCs w:val="20"/>
              </w:rPr>
              <w:t>Афендияровна</w:t>
            </w:r>
            <w:proofErr w:type="spellEnd"/>
            <w:r w:rsidRPr="00B119A6">
              <w:rPr>
                <w:sz w:val="18"/>
                <w:szCs w:val="20"/>
              </w:rPr>
              <w:t xml:space="preserve"> Концертмейстер: Мурзина Полина Ивановна</w:t>
            </w:r>
          </w:p>
        </w:tc>
        <w:tc>
          <w:tcPr>
            <w:tcW w:w="1482" w:type="dxa"/>
            <w:gridSpan w:val="2"/>
          </w:tcPr>
          <w:p w14:paraId="4A3E29E2" w14:textId="66FCBF18" w:rsidR="00975A52" w:rsidRPr="00B119A6" w:rsidRDefault="001D6F14" w:rsidP="00975A52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5770B5" w14:paraId="0834AF2E" w14:textId="77777777" w:rsidTr="00975A52">
        <w:tc>
          <w:tcPr>
            <w:tcW w:w="663" w:type="dxa"/>
            <w:shd w:val="clear" w:color="auto" w:fill="auto"/>
          </w:tcPr>
          <w:p w14:paraId="1D96D6D2" w14:textId="77777777" w:rsidR="00975A52" w:rsidRPr="00C61D6A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3EBBEB57" w14:textId="18FF213D" w:rsidR="00975A52" w:rsidRPr="00B17176" w:rsidRDefault="00975A52" w:rsidP="00975A52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«Народный Молодежный Танцевальный коллектив АЙС»</w:t>
            </w:r>
          </w:p>
        </w:tc>
        <w:tc>
          <w:tcPr>
            <w:tcW w:w="2050" w:type="dxa"/>
            <w:gridSpan w:val="2"/>
          </w:tcPr>
          <w:p w14:paraId="004880B1" w14:textId="530327A0" w:rsidR="00975A52" w:rsidRPr="00B17176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B17176">
              <w:rPr>
                <w:sz w:val="20"/>
                <w:szCs w:val="20"/>
              </w:rPr>
              <w:t>Бетькинский</w:t>
            </w:r>
            <w:proofErr w:type="spellEnd"/>
            <w:r w:rsidRPr="00B17176">
              <w:rPr>
                <w:sz w:val="20"/>
                <w:szCs w:val="20"/>
              </w:rPr>
              <w:t xml:space="preserve"> СДК, </w:t>
            </w:r>
            <w:proofErr w:type="spellStart"/>
            <w:r w:rsidRPr="00B17176">
              <w:rPr>
                <w:sz w:val="20"/>
                <w:szCs w:val="20"/>
              </w:rPr>
              <w:t>с.Бетьки</w:t>
            </w:r>
            <w:proofErr w:type="spellEnd"/>
            <w:r w:rsidRPr="00B17176">
              <w:rPr>
                <w:sz w:val="20"/>
                <w:szCs w:val="20"/>
              </w:rPr>
              <w:t xml:space="preserve"> </w:t>
            </w:r>
            <w:proofErr w:type="spellStart"/>
            <w:r w:rsidRPr="00B17176">
              <w:rPr>
                <w:sz w:val="20"/>
                <w:szCs w:val="20"/>
              </w:rPr>
              <w:t>Тукаевский</w:t>
            </w:r>
            <w:proofErr w:type="spellEnd"/>
            <w:r w:rsidRPr="00B17176">
              <w:rPr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494" w:type="dxa"/>
            <w:gridSpan w:val="2"/>
          </w:tcPr>
          <w:p w14:paraId="089ACC80" w14:textId="4345C178" w:rsidR="00975A52" w:rsidRPr="00B17176" w:rsidRDefault="00975A52" w:rsidP="00975A52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Народный танец Китайский танец</w:t>
            </w:r>
          </w:p>
        </w:tc>
        <w:tc>
          <w:tcPr>
            <w:tcW w:w="1180" w:type="dxa"/>
            <w:gridSpan w:val="2"/>
          </w:tcPr>
          <w:p w14:paraId="35A3EE18" w14:textId="56F6E821" w:rsidR="00975A52" w:rsidRPr="00B17176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160" w:type="dxa"/>
            <w:gridSpan w:val="2"/>
          </w:tcPr>
          <w:p w14:paraId="3502CDE7" w14:textId="43B0BB62" w:rsidR="00975A52" w:rsidRPr="00B17176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B17176">
              <w:rPr>
                <w:sz w:val="20"/>
                <w:szCs w:val="20"/>
              </w:rPr>
              <w:t>Кирпанёва</w:t>
            </w:r>
            <w:proofErr w:type="spellEnd"/>
            <w:r w:rsidRPr="00B17176">
              <w:rPr>
                <w:sz w:val="20"/>
                <w:szCs w:val="20"/>
              </w:rPr>
              <w:t xml:space="preserve"> Яна Олеговна</w:t>
            </w:r>
          </w:p>
        </w:tc>
        <w:tc>
          <w:tcPr>
            <w:tcW w:w="1482" w:type="dxa"/>
            <w:gridSpan w:val="2"/>
          </w:tcPr>
          <w:p w14:paraId="6CF1CCE8" w14:textId="680EAADB" w:rsidR="00975A52" w:rsidRPr="00B17176" w:rsidRDefault="001D6F14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3587D70A" w14:textId="77777777" w:rsidTr="00975A52">
        <w:tc>
          <w:tcPr>
            <w:tcW w:w="663" w:type="dxa"/>
            <w:shd w:val="clear" w:color="auto" w:fill="auto"/>
          </w:tcPr>
          <w:p w14:paraId="59201F59" w14:textId="77777777" w:rsidR="00975A52" w:rsidRPr="005770B5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405F8E12" w14:textId="77777777" w:rsidR="00975A52" w:rsidRPr="00B17176" w:rsidRDefault="00975A52" w:rsidP="00975A52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 xml:space="preserve">Хореографический коллектив «Элегия» </w:t>
            </w:r>
          </w:p>
        </w:tc>
        <w:tc>
          <w:tcPr>
            <w:tcW w:w="2050" w:type="dxa"/>
            <w:gridSpan w:val="2"/>
          </w:tcPr>
          <w:p w14:paraId="2CDA223B" w14:textId="77777777" w:rsidR="00975A52" w:rsidRPr="00B17176" w:rsidRDefault="00975A52" w:rsidP="00975A52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B17176">
              <w:rPr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1494" w:type="dxa"/>
            <w:gridSpan w:val="2"/>
          </w:tcPr>
          <w:p w14:paraId="474D5441" w14:textId="76741C13" w:rsidR="00975A52" w:rsidRPr="00B17176" w:rsidRDefault="00975A52" w:rsidP="00975A52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Народно-стилизованный танец</w:t>
            </w:r>
            <w:r>
              <w:rPr>
                <w:sz w:val="20"/>
                <w:szCs w:val="20"/>
              </w:rPr>
              <w:t xml:space="preserve"> </w:t>
            </w:r>
            <w:r w:rsidRPr="00B17176">
              <w:rPr>
                <w:sz w:val="20"/>
                <w:szCs w:val="20"/>
              </w:rPr>
              <w:t>«</w:t>
            </w:r>
            <w:proofErr w:type="spellStart"/>
            <w:r w:rsidRPr="00B17176">
              <w:rPr>
                <w:sz w:val="20"/>
                <w:szCs w:val="20"/>
              </w:rPr>
              <w:t>Урамда</w:t>
            </w:r>
            <w:proofErr w:type="spellEnd"/>
            <w:r w:rsidRPr="00B17176">
              <w:rPr>
                <w:sz w:val="20"/>
                <w:szCs w:val="20"/>
              </w:rPr>
              <w:t xml:space="preserve"> </w:t>
            </w:r>
            <w:proofErr w:type="spellStart"/>
            <w:r w:rsidRPr="00B17176">
              <w:rPr>
                <w:sz w:val="20"/>
                <w:szCs w:val="20"/>
              </w:rPr>
              <w:t>йореш</w:t>
            </w:r>
            <w:proofErr w:type="spellEnd"/>
            <w:r w:rsidRPr="00B17176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2"/>
          </w:tcPr>
          <w:p w14:paraId="7CA60F16" w14:textId="4EA462EE" w:rsidR="00975A52" w:rsidRPr="00B17176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160" w:type="dxa"/>
            <w:gridSpan w:val="2"/>
          </w:tcPr>
          <w:p w14:paraId="2AA6B3C3" w14:textId="6E1177B0" w:rsidR="00975A52" w:rsidRPr="00B17176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B17176">
              <w:rPr>
                <w:sz w:val="20"/>
                <w:szCs w:val="20"/>
              </w:rPr>
              <w:t>Зарипова</w:t>
            </w:r>
            <w:proofErr w:type="spellEnd"/>
            <w:r w:rsidRPr="00B17176">
              <w:rPr>
                <w:sz w:val="20"/>
                <w:szCs w:val="20"/>
              </w:rPr>
              <w:t xml:space="preserve"> Оксана </w:t>
            </w:r>
            <w:proofErr w:type="spellStart"/>
            <w:r w:rsidRPr="00B17176">
              <w:rPr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482" w:type="dxa"/>
            <w:gridSpan w:val="2"/>
          </w:tcPr>
          <w:p w14:paraId="451CD6E4" w14:textId="77777777" w:rsidR="001D6F14" w:rsidRDefault="001D6F14" w:rsidP="001D6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099DB828" w14:textId="3AA58FCC" w:rsidR="00975A52" w:rsidRPr="00B17176" w:rsidRDefault="00975A52" w:rsidP="00975A52">
            <w:pPr>
              <w:rPr>
                <w:sz w:val="20"/>
                <w:szCs w:val="20"/>
              </w:rPr>
            </w:pPr>
          </w:p>
        </w:tc>
      </w:tr>
      <w:tr w:rsidR="001D6F14" w:rsidRPr="005770B5" w14:paraId="3FF97944" w14:textId="77777777" w:rsidTr="00975A52">
        <w:tc>
          <w:tcPr>
            <w:tcW w:w="663" w:type="dxa"/>
            <w:shd w:val="clear" w:color="auto" w:fill="auto"/>
          </w:tcPr>
          <w:p w14:paraId="5A48F6BB" w14:textId="77777777" w:rsidR="001D6F14" w:rsidRPr="005770B5" w:rsidRDefault="001D6F14" w:rsidP="001D6F14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3C2E5227" w14:textId="13A1A7C1" w:rsidR="001D6F14" w:rsidRPr="00DE12F3" w:rsidRDefault="001D6F14" w:rsidP="001D6F14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Образцовый детский хореографический коллектив «Очарование»</w:t>
            </w:r>
          </w:p>
        </w:tc>
        <w:tc>
          <w:tcPr>
            <w:tcW w:w="2050" w:type="dxa"/>
            <w:gridSpan w:val="2"/>
          </w:tcPr>
          <w:p w14:paraId="5948BD98" w14:textId="38627B17" w:rsidR="001D6F14" w:rsidRPr="00DE12F3" w:rsidRDefault="001D6F14" w:rsidP="001D6F14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МБУ ДО «Детская школа искусств»</w:t>
            </w:r>
            <w:r>
              <w:rPr>
                <w:sz w:val="20"/>
                <w:szCs w:val="20"/>
              </w:rPr>
              <w:t xml:space="preserve"> </w:t>
            </w:r>
            <w:r w:rsidRPr="00B17176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1494" w:type="dxa"/>
            <w:gridSpan w:val="2"/>
          </w:tcPr>
          <w:p w14:paraId="13943BB7" w14:textId="6E38FDCA" w:rsidR="001D6F14" w:rsidRPr="00DE12F3" w:rsidRDefault="001D6F14" w:rsidP="001D6F14">
            <w:pPr>
              <w:rPr>
                <w:sz w:val="20"/>
                <w:szCs w:val="20"/>
              </w:rPr>
            </w:pPr>
            <w:r w:rsidRPr="00B17176">
              <w:rPr>
                <w:sz w:val="20"/>
                <w:szCs w:val="20"/>
              </w:rPr>
              <w:t>Эстрадный танец</w:t>
            </w:r>
            <w:r>
              <w:rPr>
                <w:sz w:val="20"/>
                <w:szCs w:val="20"/>
              </w:rPr>
              <w:t xml:space="preserve"> </w:t>
            </w:r>
            <w:r w:rsidRPr="00B17176">
              <w:rPr>
                <w:sz w:val="20"/>
                <w:szCs w:val="20"/>
              </w:rPr>
              <w:t>«Сказочная история»</w:t>
            </w:r>
          </w:p>
        </w:tc>
        <w:tc>
          <w:tcPr>
            <w:tcW w:w="1180" w:type="dxa"/>
            <w:gridSpan w:val="2"/>
          </w:tcPr>
          <w:p w14:paraId="38C3A3DD" w14:textId="035E519A" w:rsidR="001D6F14" w:rsidRPr="00DE12F3" w:rsidRDefault="001D6F14" w:rsidP="001D6F14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160" w:type="dxa"/>
            <w:gridSpan w:val="2"/>
          </w:tcPr>
          <w:p w14:paraId="52396FFF" w14:textId="2F299A04" w:rsidR="001D6F14" w:rsidRPr="002526CD" w:rsidRDefault="001D6F14" w:rsidP="001D6F14">
            <w:pPr>
              <w:rPr>
                <w:sz w:val="18"/>
                <w:szCs w:val="20"/>
              </w:rPr>
            </w:pPr>
            <w:r w:rsidRPr="002526C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2526CD">
              <w:rPr>
                <w:sz w:val="18"/>
                <w:szCs w:val="20"/>
              </w:rPr>
              <w:t>Зиннатуллина</w:t>
            </w:r>
            <w:proofErr w:type="spellEnd"/>
            <w:r w:rsidRPr="002526CD">
              <w:rPr>
                <w:sz w:val="18"/>
                <w:szCs w:val="20"/>
              </w:rPr>
              <w:t xml:space="preserve"> Гузель </w:t>
            </w:r>
            <w:proofErr w:type="spellStart"/>
            <w:r w:rsidRPr="002526CD">
              <w:rPr>
                <w:sz w:val="18"/>
                <w:szCs w:val="20"/>
              </w:rPr>
              <w:t>Афендияровна</w:t>
            </w:r>
            <w:proofErr w:type="spellEnd"/>
            <w:r w:rsidRPr="002526CD">
              <w:rPr>
                <w:sz w:val="18"/>
                <w:szCs w:val="20"/>
              </w:rPr>
              <w:t xml:space="preserve"> Концертмейстер: Мурзина Полина Ивановна</w:t>
            </w:r>
          </w:p>
        </w:tc>
        <w:tc>
          <w:tcPr>
            <w:tcW w:w="1482" w:type="dxa"/>
            <w:gridSpan w:val="2"/>
          </w:tcPr>
          <w:p w14:paraId="687313BB" w14:textId="6D429029" w:rsidR="001D6F14" w:rsidRPr="002526CD" w:rsidRDefault="001D6F14" w:rsidP="001D6F14">
            <w:pPr>
              <w:rPr>
                <w:sz w:val="18"/>
                <w:szCs w:val="20"/>
              </w:rPr>
            </w:pPr>
            <w:r w:rsidRPr="009F6571">
              <w:rPr>
                <w:sz w:val="20"/>
                <w:szCs w:val="20"/>
              </w:rPr>
              <w:t xml:space="preserve">Диплом Лауреата </w:t>
            </w:r>
            <w:r w:rsidRPr="009F6571">
              <w:rPr>
                <w:sz w:val="20"/>
                <w:szCs w:val="20"/>
                <w:lang w:val="en-US"/>
              </w:rPr>
              <w:t xml:space="preserve">III </w:t>
            </w:r>
            <w:r w:rsidRPr="009F6571">
              <w:rPr>
                <w:sz w:val="20"/>
                <w:szCs w:val="20"/>
              </w:rPr>
              <w:t>степени</w:t>
            </w:r>
          </w:p>
        </w:tc>
      </w:tr>
      <w:tr w:rsidR="001D6F14" w:rsidRPr="00C61D6A" w14:paraId="3E094FDB" w14:textId="77777777" w:rsidTr="00975A52">
        <w:tc>
          <w:tcPr>
            <w:tcW w:w="663" w:type="dxa"/>
            <w:shd w:val="clear" w:color="auto" w:fill="auto"/>
          </w:tcPr>
          <w:p w14:paraId="76E34C05" w14:textId="77777777" w:rsidR="001D6F14" w:rsidRPr="005770B5" w:rsidRDefault="001D6F14" w:rsidP="001D6F14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5654" w14:textId="6FC4E472" w:rsidR="001D6F14" w:rsidRPr="005770B5" w:rsidRDefault="001D6F14" w:rsidP="001D6F14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коллектив «Легенда»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8764" w14:textId="6F7CD456" w:rsidR="001D6F14" w:rsidRPr="005770B5" w:rsidRDefault="001D6F14" w:rsidP="001D6F14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МБОУ «Татарская гимназия имени Р.Ш. </w:t>
            </w:r>
            <w:proofErr w:type="spellStart"/>
            <w:r w:rsidRPr="001062EE">
              <w:rPr>
                <w:sz w:val="20"/>
                <w:szCs w:val="20"/>
              </w:rPr>
              <w:t>Фардиева</w:t>
            </w:r>
            <w:proofErr w:type="spellEnd"/>
            <w:r w:rsidRPr="001062EE">
              <w:rPr>
                <w:sz w:val="20"/>
                <w:szCs w:val="20"/>
              </w:rPr>
              <w:t xml:space="preserve">» </w:t>
            </w:r>
            <w:proofErr w:type="spellStart"/>
            <w:r w:rsidRPr="001062EE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EDFA" w14:textId="3CC1BB06" w:rsidR="001D6F14" w:rsidRPr="005770B5" w:rsidRDefault="001D6F14" w:rsidP="001D6F14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Эстрадный танец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«Алиса в стране чудес»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8A2E" w14:textId="47985A97" w:rsidR="001D6F14" w:rsidRPr="005770B5" w:rsidRDefault="001D6F14" w:rsidP="001D6F14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1953" w14:textId="6A0667B0" w:rsidR="001D6F14" w:rsidRPr="001062EE" w:rsidRDefault="001D6F14" w:rsidP="001D6F14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Яковлева Наталья </w:t>
            </w:r>
            <w:proofErr w:type="spellStart"/>
            <w:r w:rsidRPr="001062EE">
              <w:rPr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1F0" w14:textId="2DA15721" w:rsidR="001D6F14" w:rsidRPr="005770B5" w:rsidRDefault="001D6F14" w:rsidP="001D6F14">
            <w:pPr>
              <w:rPr>
                <w:sz w:val="20"/>
                <w:szCs w:val="20"/>
              </w:rPr>
            </w:pPr>
            <w:r w:rsidRPr="009F6571">
              <w:rPr>
                <w:sz w:val="20"/>
                <w:szCs w:val="20"/>
              </w:rPr>
              <w:t xml:space="preserve">Диплом Лауреата </w:t>
            </w:r>
            <w:r w:rsidRPr="009F6571">
              <w:rPr>
                <w:sz w:val="20"/>
                <w:szCs w:val="20"/>
                <w:lang w:val="en-US"/>
              </w:rPr>
              <w:t xml:space="preserve">III </w:t>
            </w:r>
            <w:r w:rsidRPr="009F6571"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224B3163" w14:textId="77777777" w:rsidTr="00975A52">
        <w:tc>
          <w:tcPr>
            <w:tcW w:w="663" w:type="dxa"/>
            <w:shd w:val="clear" w:color="auto" w:fill="auto"/>
          </w:tcPr>
          <w:p w14:paraId="4CB18C45" w14:textId="77777777" w:rsidR="00975A52" w:rsidRPr="005770B5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525F0B08" w14:textId="3A18FDE9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коллектив</w:t>
            </w:r>
            <w:r>
              <w:rPr>
                <w:sz w:val="20"/>
                <w:szCs w:val="20"/>
              </w:rPr>
              <w:t xml:space="preserve"> </w:t>
            </w:r>
            <w:r w:rsidRPr="001062EE">
              <w:rPr>
                <w:sz w:val="20"/>
                <w:szCs w:val="20"/>
              </w:rPr>
              <w:t>“</w:t>
            </w:r>
            <w:proofErr w:type="spellStart"/>
            <w:r w:rsidRPr="001062EE">
              <w:rPr>
                <w:sz w:val="20"/>
                <w:szCs w:val="20"/>
              </w:rPr>
              <w:t>Шатлык</w:t>
            </w:r>
            <w:proofErr w:type="spellEnd"/>
            <w:r w:rsidRPr="001062EE">
              <w:rPr>
                <w:sz w:val="20"/>
                <w:szCs w:val="20"/>
              </w:rPr>
              <w:t>”</w:t>
            </w:r>
          </w:p>
        </w:tc>
        <w:tc>
          <w:tcPr>
            <w:tcW w:w="2050" w:type="dxa"/>
            <w:gridSpan w:val="2"/>
          </w:tcPr>
          <w:p w14:paraId="23371530" w14:textId="4D37B0F2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 xml:space="preserve">СДК </w:t>
            </w:r>
            <w:proofErr w:type="spellStart"/>
            <w:r w:rsidRPr="001062EE">
              <w:rPr>
                <w:sz w:val="20"/>
                <w:szCs w:val="20"/>
              </w:rPr>
              <w:t>Биклянский</w:t>
            </w:r>
            <w:proofErr w:type="spellEnd"/>
            <w:r w:rsidRPr="001062E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с.Биклянь</w:t>
            </w:r>
            <w:proofErr w:type="spellEnd"/>
          </w:p>
        </w:tc>
        <w:tc>
          <w:tcPr>
            <w:tcW w:w="1494" w:type="dxa"/>
            <w:gridSpan w:val="2"/>
          </w:tcPr>
          <w:p w14:paraId="13349FC4" w14:textId="50700EB9" w:rsidR="00975A52" w:rsidRPr="001062EE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062EE">
              <w:rPr>
                <w:sz w:val="20"/>
                <w:szCs w:val="20"/>
              </w:rPr>
              <w:t>ародный танец</w:t>
            </w:r>
            <w:r>
              <w:rPr>
                <w:sz w:val="20"/>
                <w:szCs w:val="20"/>
              </w:rPr>
              <w:t xml:space="preserve"> «</w:t>
            </w:r>
            <w:r w:rsidRPr="001062EE">
              <w:rPr>
                <w:sz w:val="20"/>
                <w:szCs w:val="20"/>
              </w:rPr>
              <w:t>Тарантелла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2"/>
          </w:tcPr>
          <w:p w14:paraId="64E1E70F" w14:textId="7ED993A1" w:rsidR="00975A52" w:rsidRPr="001062EE" w:rsidRDefault="00975A52" w:rsidP="00975A5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160" w:type="dxa"/>
            <w:gridSpan w:val="2"/>
          </w:tcPr>
          <w:p w14:paraId="07B3DD8F" w14:textId="4577E31C" w:rsidR="00975A52" w:rsidRPr="001062EE" w:rsidRDefault="00975A52" w:rsidP="00975A52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1062EE">
              <w:rPr>
                <w:sz w:val="20"/>
                <w:szCs w:val="20"/>
              </w:rPr>
              <w:t>Гараева</w:t>
            </w:r>
            <w:proofErr w:type="spellEnd"/>
            <w:r w:rsidRPr="001062EE">
              <w:rPr>
                <w:sz w:val="20"/>
                <w:szCs w:val="20"/>
              </w:rPr>
              <w:t xml:space="preserve"> Альбина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82" w:type="dxa"/>
            <w:gridSpan w:val="2"/>
          </w:tcPr>
          <w:p w14:paraId="3FBD7BEE" w14:textId="77777777" w:rsidR="001D6F14" w:rsidRDefault="001D6F14" w:rsidP="001D6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496A27E1" w14:textId="6694F0E9" w:rsidR="00975A52" w:rsidRPr="001062EE" w:rsidRDefault="00975A52" w:rsidP="00975A52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975A52" w:rsidRPr="00C61D6A" w14:paraId="46C8AB69" w14:textId="77777777" w:rsidTr="00975A52">
        <w:tc>
          <w:tcPr>
            <w:tcW w:w="663" w:type="dxa"/>
            <w:shd w:val="clear" w:color="auto" w:fill="auto"/>
          </w:tcPr>
          <w:p w14:paraId="76AB3B61" w14:textId="77777777" w:rsidR="00975A52" w:rsidRPr="005770B5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FCDD" w14:textId="1446080E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Хореографический коллектив «144 BPM» (144 би пи эм)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713E" w14:textId="537EADBC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МБОУ «Гимназия №14» г. Набережные Челны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1E3" w14:textId="001A66A0" w:rsidR="00975A52" w:rsidRPr="001062EE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1062EE">
              <w:rPr>
                <w:sz w:val="20"/>
                <w:szCs w:val="20"/>
              </w:rPr>
              <w:t>овременный танец «</w:t>
            </w:r>
            <w:proofErr w:type="spellStart"/>
            <w:r w:rsidRPr="001062EE">
              <w:rPr>
                <w:sz w:val="20"/>
                <w:szCs w:val="20"/>
              </w:rPr>
              <w:t>Don`t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worry</w:t>
            </w:r>
            <w:proofErr w:type="spellEnd"/>
            <w:r w:rsidRPr="001062EE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AD8D" w14:textId="2C628247" w:rsidR="00975A52" w:rsidRPr="001062EE" w:rsidRDefault="00975A52" w:rsidP="00975A52">
            <w:pPr>
              <w:rPr>
                <w:sz w:val="20"/>
                <w:szCs w:val="20"/>
              </w:rPr>
            </w:pPr>
            <w:r w:rsidRPr="001062EE">
              <w:rPr>
                <w:sz w:val="20"/>
                <w:szCs w:val="20"/>
              </w:rPr>
              <w:t>10-12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C21A" w14:textId="2350747A" w:rsidR="00975A52" w:rsidRPr="001062EE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1062EE">
              <w:rPr>
                <w:sz w:val="20"/>
                <w:szCs w:val="20"/>
              </w:rPr>
              <w:t>Ишманова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Диляра</w:t>
            </w:r>
            <w:proofErr w:type="spellEnd"/>
            <w:r w:rsidRPr="001062EE">
              <w:rPr>
                <w:sz w:val="20"/>
                <w:szCs w:val="20"/>
              </w:rPr>
              <w:t xml:space="preserve"> </w:t>
            </w:r>
            <w:proofErr w:type="spellStart"/>
            <w:r w:rsidRPr="001062EE">
              <w:rPr>
                <w:sz w:val="20"/>
                <w:szCs w:val="20"/>
              </w:rPr>
              <w:t>Рамилевна</w:t>
            </w:r>
            <w:proofErr w:type="spellEnd"/>
            <w:r w:rsidRPr="001062EE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AC9F" w14:textId="77777777" w:rsidR="001D6F14" w:rsidRDefault="001D6F14" w:rsidP="001D6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183FDD21" w14:textId="7AEB0C3C" w:rsidR="00975A52" w:rsidRPr="001062EE" w:rsidRDefault="00975A52" w:rsidP="00975A52">
            <w:pPr>
              <w:rPr>
                <w:sz w:val="20"/>
                <w:szCs w:val="20"/>
              </w:rPr>
            </w:pPr>
          </w:p>
        </w:tc>
      </w:tr>
      <w:tr w:rsidR="00975A52" w:rsidRPr="00C61D6A" w14:paraId="4BFD119C" w14:textId="77777777" w:rsidTr="00975A52">
        <w:tc>
          <w:tcPr>
            <w:tcW w:w="663" w:type="dxa"/>
            <w:shd w:val="clear" w:color="auto" w:fill="auto"/>
          </w:tcPr>
          <w:p w14:paraId="722190AD" w14:textId="77777777" w:rsidR="00975A52" w:rsidRPr="005770B5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841B3" w14:textId="42E31CDF" w:rsidR="00975A52" w:rsidRPr="001062EE" w:rsidRDefault="00975A52" w:rsidP="00975A52">
            <w:pPr>
              <w:rPr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Народный ансамбль эстрадного танца «Кристалл»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D2574" w14:textId="1DD76F94" w:rsidR="00975A52" w:rsidRPr="001062EE" w:rsidRDefault="00975A52" w:rsidP="00975A52">
            <w:pPr>
              <w:rPr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576885">
              <w:rPr>
                <w:bCs/>
                <w:sz w:val="20"/>
                <w:szCs w:val="20"/>
              </w:rPr>
              <w:t>Гассара</w:t>
            </w:r>
            <w:proofErr w:type="spellEnd"/>
            <w:r w:rsidRPr="00576885">
              <w:rPr>
                <w:bCs/>
                <w:sz w:val="20"/>
                <w:szCs w:val="20"/>
              </w:rPr>
              <w:t>» г. Менделеевск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04F10" w14:textId="77777777" w:rsidR="00975A52" w:rsidRPr="00576885" w:rsidRDefault="00975A52" w:rsidP="00975A52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 xml:space="preserve">«Татар </w:t>
            </w:r>
            <w:proofErr w:type="spellStart"/>
            <w:r w:rsidRPr="00576885">
              <w:rPr>
                <w:bCs/>
                <w:sz w:val="20"/>
                <w:szCs w:val="20"/>
              </w:rPr>
              <w:t>яшьлэре</w:t>
            </w:r>
            <w:proofErr w:type="spellEnd"/>
            <w:r w:rsidRPr="00576885">
              <w:rPr>
                <w:bCs/>
                <w:sz w:val="20"/>
                <w:szCs w:val="20"/>
              </w:rPr>
              <w:t>»</w:t>
            </w:r>
          </w:p>
          <w:p w14:paraId="5A529A2C" w14:textId="3AF3745E" w:rsidR="00975A52" w:rsidRDefault="00975A52" w:rsidP="00975A52">
            <w:pPr>
              <w:rPr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3 мин 40 сек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16B51" w14:textId="3F296C69" w:rsidR="00975A52" w:rsidRPr="001062EE" w:rsidRDefault="00975A52" w:rsidP="00975A52">
            <w:pPr>
              <w:rPr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 xml:space="preserve">10-12 лет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250CB" w14:textId="609134D9" w:rsidR="00975A52" w:rsidRPr="00576885" w:rsidRDefault="00975A52" w:rsidP="00975A52">
            <w:pPr>
              <w:rPr>
                <w:bCs/>
                <w:sz w:val="20"/>
                <w:szCs w:val="20"/>
              </w:rPr>
            </w:pPr>
            <w:r w:rsidRPr="00576885">
              <w:rPr>
                <w:bCs/>
                <w:sz w:val="20"/>
                <w:szCs w:val="20"/>
              </w:rPr>
              <w:t>Рябова Анна Александровна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EDA65" w14:textId="40B11958" w:rsidR="00975A52" w:rsidRPr="001062EE" w:rsidRDefault="001D6F14" w:rsidP="00975A52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 xml:space="preserve">Диплом Лауреата </w:t>
            </w:r>
            <w:r>
              <w:rPr>
                <w:sz w:val="18"/>
                <w:szCs w:val="20"/>
                <w:lang w:val="en-US"/>
              </w:rPr>
              <w:t xml:space="preserve">I </w:t>
            </w:r>
            <w:r>
              <w:rPr>
                <w:sz w:val="18"/>
                <w:szCs w:val="20"/>
              </w:rPr>
              <w:t>степени</w:t>
            </w:r>
          </w:p>
        </w:tc>
      </w:tr>
      <w:tr w:rsidR="00975A52" w:rsidRPr="00C61D6A" w14:paraId="40400DAD" w14:textId="77777777" w:rsidTr="00975A52">
        <w:tc>
          <w:tcPr>
            <w:tcW w:w="663" w:type="dxa"/>
            <w:shd w:val="clear" w:color="auto" w:fill="auto"/>
          </w:tcPr>
          <w:p w14:paraId="002246F1" w14:textId="77777777" w:rsidR="00975A52" w:rsidRPr="005770B5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</w:tcPr>
          <w:p w14:paraId="3E084206" w14:textId="57FECB4A" w:rsidR="00975A52" w:rsidRPr="00763311" w:rsidRDefault="00975A52" w:rsidP="00975A52">
            <w:pPr>
              <w:rPr>
                <w:sz w:val="20"/>
                <w:szCs w:val="20"/>
              </w:rPr>
            </w:pPr>
            <w:r w:rsidRPr="003652AF">
              <w:rPr>
                <w:sz w:val="20"/>
                <w:szCs w:val="20"/>
              </w:rPr>
              <w:t xml:space="preserve">Танцевальная студия </w:t>
            </w:r>
            <w:proofErr w:type="spellStart"/>
            <w:r w:rsidRPr="003652AF">
              <w:rPr>
                <w:sz w:val="20"/>
                <w:szCs w:val="20"/>
              </w:rPr>
              <w:t>Dance-show</w:t>
            </w:r>
            <w:proofErr w:type="spellEnd"/>
            <w:r w:rsidRPr="003652AF">
              <w:rPr>
                <w:sz w:val="20"/>
                <w:szCs w:val="20"/>
              </w:rPr>
              <w:t xml:space="preserve"> «</w:t>
            </w:r>
            <w:proofErr w:type="spellStart"/>
            <w:r w:rsidRPr="003652AF">
              <w:rPr>
                <w:sz w:val="20"/>
                <w:szCs w:val="20"/>
              </w:rPr>
              <w:t>Axel</w:t>
            </w:r>
            <w:proofErr w:type="spellEnd"/>
            <w:r w:rsidRPr="003652AF">
              <w:rPr>
                <w:sz w:val="20"/>
                <w:szCs w:val="20"/>
              </w:rPr>
              <w:t>»</w:t>
            </w:r>
          </w:p>
        </w:tc>
        <w:tc>
          <w:tcPr>
            <w:tcW w:w="2050" w:type="dxa"/>
            <w:gridSpan w:val="2"/>
            <w:shd w:val="clear" w:color="auto" w:fill="auto"/>
          </w:tcPr>
          <w:p w14:paraId="64C9C72C" w14:textId="77777777" w:rsidR="00975A52" w:rsidRPr="003652AF" w:rsidRDefault="00975A52" w:rsidP="00975A52">
            <w:pPr>
              <w:rPr>
                <w:sz w:val="20"/>
                <w:szCs w:val="20"/>
              </w:rPr>
            </w:pPr>
            <w:r w:rsidRPr="003652AF">
              <w:rPr>
                <w:sz w:val="20"/>
                <w:szCs w:val="20"/>
              </w:rPr>
              <w:t xml:space="preserve">ИП </w:t>
            </w:r>
            <w:proofErr w:type="spellStart"/>
            <w:r w:rsidRPr="003652AF">
              <w:rPr>
                <w:sz w:val="20"/>
                <w:szCs w:val="20"/>
              </w:rPr>
              <w:t>Имамутдинова</w:t>
            </w:r>
            <w:proofErr w:type="spellEnd"/>
          </w:p>
          <w:p w14:paraId="5DD9BC0B" w14:textId="2BEAD567" w:rsidR="00975A52" w:rsidRPr="00763311" w:rsidRDefault="00975A52" w:rsidP="00975A52">
            <w:pPr>
              <w:rPr>
                <w:sz w:val="20"/>
                <w:szCs w:val="20"/>
              </w:rPr>
            </w:pPr>
            <w:r w:rsidRPr="003652AF">
              <w:rPr>
                <w:sz w:val="20"/>
                <w:szCs w:val="20"/>
              </w:rPr>
              <w:t xml:space="preserve">г. Набережные Челны 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050FCE63" w14:textId="7D28E260" w:rsidR="00975A52" w:rsidRPr="00763311" w:rsidRDefault="001D6F14" w:rsidP="001D6F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</w:t>
            </w:r>
            <w:r w:rsidR="00975A52" w:rsidRPr="003652AF">
              <w:rPr>
                <w:sz w:val="20"/>
                <w:szCs w:val="20"/>
              </w:rPr>
              <w:t>уличный</w:t>
            </w:r>
            <w:proofErr w:type="spellEnd"/>
            <w:r w:rsidR="00975A52" w:rsidRPr="003652AF">
              <w:rPr>
                <w:sz w:val="20"/>
                <w:szCs w:val="20"/>
              </w:rPr>
              <w:t xml:space="preserve"> танец</w:t>
            </w:r>
            <w:r w:rsidRPr="001D6F14">
              <w:rPr>
                <w:sz w:val="20"/>
                <w:szCs w:val="20"/>
              </w:rPr>
              <w:t xml:space="preserve"> «</w:t>
            </w:r>
            <w:r w:rsidRPr="001D6F14">
              <w:rPr>
                <w:sz w:val="20"/>
                <w:szCs w:val="20"/>
                <w:lang w:val="en-US"/>
              </w:rPr>
              <w:t>Dance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Energy</w:t>
            </w:r>
            <w:r w:rsidRPr="001D6F14">
              <w:rPr>
                <w:sz w:val="20"/>
                <w:szCs w:val="20"/>
              </w:rPr>
              <w:t>»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4A6D5E04" w14:textId="692F41AD" w:rsidR="00975A52" w:rsidRDefault="00975A52" w:rsidP="00975A52">
            <w:pPr>
              <w:rPr>
                <w:sz w:val="20"/>
                <w:szCs w:val="20"/>
              </w:rPr>
            </w:pPr>
            <w:r w:rsidRPr="003652AF">
              <w:rPr>
                <w:sz w:val="20"/>
                <w:szCs w:val="20"/>
              </w:rPr>
              <w:t>10-12 лет</w:t>
            </w:r>
          </w:p>
        </w:tc>
        <w:tc>
          <w:tcPr>
            <w:tcW w:w="2160" w:type="dxa"/>
            <w:gridSpan w:val="2"/>
          </w:tcPr>
          <w:p w14:paraId="5A0559F4" w14:textId="3DA56271" w:rsidR="00975A52" w:rsidRPr="003652AF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3652AF">
              <w:rPr>
                <w:sz w:val="20"/>
                <w:szCs w:val="20"/>
              </w:rPr>
              <w:t>Имамутдинова</w:t>
            </w:r>
            <w:proofErr w:type="spellEnd"/>
            <w:r w:rsidRPr="003652AF">
              <w:rPr>
                <w:sz w:val="20"/>
                <w:szCs w:val="20"/>
              </w:rPr>
              <w:t xml:space="preserve"> </w:t>
            </w:r>
            <w:proofErr w:type="spellStart"/>
            <w:r w:rsidRPr="003652AF">
              <w:rPr>
                <w:sz w:val="20"/>
                <w:szCs w:val="20"/>
              </w:rPr>
              <w:t>Зилия</w:t>
            </w:r>
            <w:proofErr w:type="spellEnd"/>
            <w:r w:rsidRPr="003652AF">
              <w:rPr>
                <w:sz w:val="20"/>
                <w:szCs w:val="20"/>
              </w:rPr>
              <w:t xml:space="preserve"> </w:t>
            </w:r>
            <w:proofErr w:type="spellStart"/>
            <w:r w:rsidRPr="003652AF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482" w:type="dxa"/>
            <w:gridSpan w:val="2"/>
            <w:shd w:val="clear" w:color="auto" w:fill="auto"/>
          </w:tcPr>
          <w:p w14:paraId="4FB72626" w14:textId="77777777" w:rsidR="00D41B23" w:rsidRDefault="00D41B23" w:rsidP="00D4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  <w:p w14:paraId="60BCA62E" w14:textId="30832DA6" w:rsidR="00975A52" w:rsidRPr="00763311" w:rsidRDefault="00975A52" w:rsidP="00975A52">
            <w:pPr>
              <w:rPr>
                <w:sz w:val="20"/>
                <w:szCs w:val="20"/>
              </w:rPr>
            </w:pPr>
          </w:p>
        </w:tc>
      </w:tr>
      <w:tr w:rsidR="00975A52" w:rsidRPr="00C61D6A" w14:paraId="056378E4" w14:textId="77777777" w:rsidTr="00975A52">
        <w:tc>
          <w:tcPr>
            <w:tcW w:w="10784" w:type="dxa"/>
            <w:gridSpan w:val="13"/>
          </w:tcPr>
          <w:p w14:paraId="774DF957" w14:textId="1A58BF1C" w:rsidR="00975A52" w:rsidRPr="00576885" w:rsidRDefault="00975A52" w:rsidP="00975A52">
            <w:pPr>
              <w:jc w:val="center"/>
              <w:rPr>
                <w:bCs/>
                <w:sz w:val="20"/>
                <w:szCs w:val="20"/>
              </w:rPr>
            </w:pPr>
            <w:r w:rsidRPr="00763311">
              <w:rPr>
                <w:b/>
                <w:szCs w:val="20"/>
              </w:rPr>
              <w:t>Дуэты</w:t>
            </w:r>
          </w:p>
        </w:tc>
      </w:tr>
      <w:tr w:rsidR="00975A52" w:rsidRPr="00C61D6A" w14:paraId="2D2AD7A3" w14:textId="77777777" w:rsidTr="00975A52">
        <w:tc>
          <w:tcPr>
            <w:tcW w:w="663" w:type="dxa"/>
            <w:shd w:val="clear" w:color="auto" w:fill="auto"/>
          </w:tcPr>
          <w:p w14:paraId="0FB8057C" w14:textId="77777777" w:rsidR="00975A52" w:rsidRPr="005770B5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72AAF" w14:textId="4568B07E" w:rsidR="00975A52" w:rsidRPr="00576885" w:rsidRDefault="00975A52" w:rsidP="00975A52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Аминова </w:t>
            </w:r>
            <w:proofErr w:type="spellStart"/>
            <w:r w:rsidRPr="00763311">
              <w:rPr>
                <w:sz w:val="20"/>
                <w:szCs w:val="20"/>
              </w:rPr>
              <w:t>Дарина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                          Назипова  Чулпан  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D3DBD" w14:textId="282805DC" w:rsidR="00975A52" w:rsidRPr="00576885" w:rsidRDefault="00975A52" w:rsidP="00975A52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МБОДО « Центр детского творчества города Азнакаево» </w:t>
            </w:r>
            <w:proofErr w:type="spellStart"/>
            <w:r w:rsidRPr="00763311">
              <w:rPr>
                <w:sz w:val="20"/>
                <w:szCs w:val="20"/>
              </w:rPr>
              <w:t>Азнакаевского</w:t>
            </w:r>
            <w:proofErr w:type="spellEnd"/>
            <w:r w:rsidRPr="00763311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63E0C" w14:textId="45FC8748" w:rsidR="00975A52" w:rsidRPr="00576885" w:rsidRDefault="00975A52" w:rsidP="00975A52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Русский народный танец                                                                                            « Комарики»          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729A6" w14:textId="03DEBC43" w:rsidR="00975A52" w:rsidRPr="00576885" w:rsidRDefault="00975A52" w:rsidP="00975A5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11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47FFD" w14:textId="23A9081A" w:rsidR="00975A52" w:rsidRPr="00763311" w:rsidRDefault="00975A52" w:rsidP="00975A52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Педагог дополнительного образования:  </w:t>
            </w:r>
            <w:proofErr w:type="spellStart"/>
            <w:r w:rsidRPr="00763311">
              <w:rPr>
                <w:sz w:val="20"/>
                <w:szCs w:val="20"/>
              </w:rPr>
              <w:t>Кадырмаева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Феруза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Кадимовна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5B699" w14:textId="7AC4114A" w:rsidR="00975A52" w:rsidRPr="00576885" w:rsidRDefault="00D41B23" w:rsidP="00975A52">
            <w:pPr>
              <w:rPr>
                <w:bCs/>
                <w:sz w:val="20"/>
                <w:szCs w:val="20"/>
              </w:rPr>
            </w:pPr>
            <w:r>
              <w:rPr>
                <w:sz w:val="18"/>
                <w:szCs w:val="20"/>
              </w:rPr>
              <w:t xml:space="preserve">Диплом Лауреата </w:t>
            </w:r>
            <w:r>
              <w:rPr>
                <w:sz w:val="18"/>
                <w:szCs w:val="20"/>
                <w:lang w:val="en-US"/>
              </w:rPr>
              <w:t xml:space="preserve">I </w:t>
            </w:r>
            <w:r>
              <w:rPr>
                <w:sz w:val="18"/>
                <w:szCs w:val="20"/>
              </w:rPr>
              <w:t>степени</w:t>
            </w:r>
          </w:p>
        </w:tc>
      </w:tr>
      <w:tr w:rsidR="00975A52" w:rsidRPr="00C61D6A" w14:paraId="005BB264" w14:textId="77777777" w:rsidTr="00975A52">
        <w:tc>
          <w:tcPr>
            <w:tcW w:w="10784" w:type="dxa"/>
            <w:gridSpan w:val="13"/>
          </w:tcPr>
          <w:p w14:paraId="5437EBBE" w14:textId="6B8EEA45" w:rsidR="00975A52" w:rsidRPr="00763311" w:rsidRDefault="00975A52" w:rsidP="0097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СОЛО</w:t>
            </w:r>
          </w:p>
        </w:tc>
      </w:tr>
      <w:tr w:rsidR="00975A52" w:rsidRPr="00C61D6A" w14:paraId="462CE09F" w14:textId="77777777" w:rsidTr="00975A52">
        <w:tc>
          <w:tcPr>
            <w:tcW w:w="663" w:type="dxa"/>
            <w:shd w:val="clear" w:color="auto" w:fill="auto"/>
          </w:tcPr>
          <w:p w14:paraId="5C44831E" w14:textId="77777777" w:rsidR="00975A52" w:rsidRPr="005770B5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70B50" w14:textId="46548CF6" w:rsidR="00975A52" w:rsidRPr="00763311" w:rsidRDefault="00975A52" w:rsidP="00975A52">
            <w:pPr>
              <w:rPr>
                <w:sz w:val="20"/>
                <w:szCs w:val="20"/>
              </w:rPr>
            </w:pPr>
            <w:proofErr w:type="spellStart"/>
            <w:r w:rsidRPr="00763311">
              <w:rPr>
                <w:sz w:val="20"/>
                <w:szCs w:val="20"/>
              </w:rPr>
              <w:t>Гилязова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Камилля</w:t>
            </w:r>
            <w:proofErr w:type="spellEnd"/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9C7BD" w14:textId="58BF9CD1" w:rsidR="00975A52" w:rsidRPr="00B119A6" w:rsidRDefault="00975A52" w:rsidP="00975A52">
            <w:pPr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МБОДО « Центр детского творчества города Азнакаево» </w:t>
            </w:r>
            <w:proofErr w:type="spellStart"/>
            <w:r w:rsidRPr="00B119A6">
              <w:rPr>
                <w:sz w:val="18"/>
                <w:szCs w:val="20"/>
              </w:rPr>
              <w:t>Азнакаевского</w:t>
            </w:r>
            <w:proofErr w:type="spellEnd"/>
            <w:r w:rsidRPr="00B119A6">
              <w:rPr>
                <w:sz w:val="18"/>
                <w:szCs w:val="20"/>
              </w:rPr>
              <w:t xml:space="preserve"> муниципального района  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08909" w14:textId="74AD4E31" w:rsidR="00975A52" w:rsidRPr="00763311" w:rsidRDefault="00975A52" w:rsidP="00975A52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Татарский народный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5DCE8" w14:textId="379D9C19" w:rsidR="00975A52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356C0" w14:textId="44950A2A" w:rsidR="00975A52" w:rsidRPr="00763311" w:rsidRDefault="00975A52" w:rsidP="00975A52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Педагог дополнительного образования:  </w:t>
            </w:r>
            <w:proofErr w:type="spellStart"/>
            <w:r w:rsidRPr="00763311">
              <w:rPr>
                <w:sz w:val="20"/>
                <w:szCs w:val="20"/>
              </w:rPr>
              <w:t>Кадырмаева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Феруза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Кадимовна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8AACA" w14:textId="0D11F1BD" w:rsidR="00975A52" w:rsidRPr="00763311" w:rsidRDefault="00D41B23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 При</w:t>
            </w:r>
          </w:p>
        </w:tc>
      </w:tr>
      <w:tr w:rsidR="00975A52" w:rsidRPr="00C61D6A" w14:paraId="01CF1101" w14:textId="77777777" w:rsidTr="00975A52">
        <w:tc>
          <w:tcPr>
            <w:tcW w:w="663" w:type="dxa"/>
            <w:shd w:val="clear" w:color="auto" w:fill="auto"/>
          </w:tcPr>
          <w:p w14:paraId="42C74DF5" w14:textId="77777777" w:rsidR="00975A52" w:rsidRPr="005770B5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681F9" w14:textId="4E1B0CCA" w:rsidR="00975A52" w:rsidRPr="00576885" w:rsidRDefault="00975A52" w:rsidP="00975A52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 Мустафина </w:t>
            </w:r>
            <w:proofErr w:type="spellStart"/>
            <w:r w:rsidRPr="00763311">
              <w:rPr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522B8" w14:textId="6188F91B" w:rsidR="00975A52" w:rsidRPr="00B119A6" w:rsidRDefault="00975A52" w:rsidP="00975A52">
            <w:pPr>
              <w:rPr>
                <w:bCs/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МБОДО « Центр детского творчества города Азнакаево» </w:t>
            </w:r>
            <w:proofErr w:type="spellStart"/>
            <w:r w:rsidRPr="00B119A6">
              <w:rPr>
                <w:sz w:val="18"/>
                <w:szCs w:val="20"/>
              </w:rPr>
              <w:t>Азнакаевского</w:t>
            </w:r>
            <w:proofErr w:type="spellEnd"/>
            <w:r w:rsidRPr="00B119A6">
              <w:rPr>
                <w:sz w:val="18"/>
                <w:szCs w:val="20"/>
              </w:rPr>
              <w:t xml:space="preserve"> муниципального района  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1D106" w14:textId="2188B354" w:rsidR="00975A52" w:rsidRPr="00576885" w:rsidRDefault="00975A52" w:rsidP="00975A52">
            <w:pPr>
              <w:rPr>
                <w:bCs/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Народный танец «Озорница»                                                                            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CA767" w14:textId="1454514B" w:rsidR="00975A52" w:rsidRPr="00576885" w:rsidRDefault="00975A52" w:rsidP="00975A5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11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F2D8F" w14:textId="24B3C719" w:rsidR="00975A52" w:rsidRPr="00763311" w:rsidRDefault="00975A52" w:rsidP="00975A52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Педагог дополнительного образования:  </w:t>
            </w:r>
            <w:proofErr w:type="spellStart"/>
            <w:r w:rsidRPr="00763311">
              <w:rPr>
                <w:sz w:val="20"/>
                <w:szCs w:val="20"/>
              </w:rPr>
              <w:t>Кадырмаева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Феруза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Кадимовна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ED430" w14:textId="1161C133" w:rsidR="00975A52" w:rsidRPr="00576885" w:rsidRDefault="00D41B23" w:rsidP="00975A5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975A52" w:rsidRPr="00C61D6A" w14:paraId="0E8B8E8D" w14:textId="77777777" w:rsidTr="00975A52">
        <w:tc>
          <w:tcPr>
            <w:tcW w:w="663" w:type="dxa"/>
            <w:shd w:val="clear" w:color="auto" w:fill="auto"/>
          </w:tcPr>
          <w:p w14:paraId="1A0BE1A4" w14:textId="77777777" w:rsidR="00975A52" w:rsidRPr="005770B5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C1EE1" w14:textId="1AE864C8" w:rsidR="00975A52" w:rsidRPr="00763311" w:rsidRDefault="00975A52" w:rsidP="00975A52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>Каримова Марьям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97076" w14:textId="0FB8C2F1" w:rsidR="00975A52" w:rsidRPr="00B119A6" w:rsidRDefault="00975A52" w:rsidP="00975A52">
            <w:pPr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МБОДО « Центр детского творчества города Азнакаево» </w:t>
            </w:r>
            <w:proofErr w:type="spellStart"/>
            <w:r w:rsidRPr="00B119A6">
              <w:rPr>
                <w:sz w:val="18"/>
                <w:szCs w:val="20"/>
              </w:rPr>
              <w:t>Азнакаевского</w:t>
            </w:r>
            <w:proofErr w:type="spellEnd"/>
            <w:r w:rsidRPr="00B119A6">
              <w:rPr>
                <w:sz w:val="18"/>
                <w:szCs w:val="20"/>
              </w:rPr>
              <w:t xml:space="preserve"> муниципального района  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C26B9" w14:textId="1FE8CD0F" w:rsidR="00975A52" w:rsidRPr="00763311" w:rsidRDefault="00975A52" w:rsidP="00975A52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 Русский народный танец                                                                                   « Русская - заводная»          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66876" w14:textId="410F6914" w:rsidR="00975A52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55D72" w14:textId="1FE9DBC2" w:rsidR="00975A52" w:rsidRPr="00763311" w:rsidRDefault="00975A52" w:rsidP="00975A52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Педагог дополнительного образования:  </w:t>
            </w:r>
            <w:proofErr w:type="spellStart"/>
            <w:r w:rsidRPr="00763311">
              <w:rPr>
                <w:sz w:val="20"/>
                <w:szCs w:val="20"/>
              </w:rPr>
              <w:t>Кадырмаева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Феруза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Кадимовна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9F4C0" w14:textId="77777777" w:rsidR="00D41B23" w:rsidRDefault="00D41B23" w:rsidP="00D4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0B426E3B" w14:textId="6EBAD17A" w:rsidR="00975A52" w:rsidRPr="00763311" w:rsidRDefault="00975A52" w:rsidP="00975A52">
            <w:pPr>
              <w:rPr>
                <w:sz w:val="20"/>
                <w:szCs w:val="20"/>
              </w:rPr>
            </w:pPr>
          </w:p>
        </w:tc>
      </w:tr>
      <w:tr w:rsidR="00975A52" w:rsidRPr="00C61D6A" w14:paraId="5995BFC4" w14:textId="77777777" w:rsidTr="00975A52">
        <w:tc>
          <w:tcPr>
            <w:tcW w:w="663" w:type="dxa"/>
            <w:shd w:val="clear" w:color="auto" w:fill="auto"/>
          </w:tcPr>
          <w:p w14:paraId="76688028" w14:textId="77777777" w:rsidR="00975A52" w:rsidRPr="005770B5" w:rsidRDefault="00975A52" w:rsidP="00975A52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96556" w14:textId="60EAB43E" w:rsidR="00975A52" w:rsidRPr="00763311" w:rsidRDefault="00975A52" w:rsidP="00975A52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Сулейманова </w:t>
            </w:r>
            <w:proofErr w:type="spellStart"/>
            <w:r w:rsidRPr="00763311">
              <w:rPr>
                <w:sz w:val="20"/>
                <w:szCs w:val="20"/>
              </w:rPr>
              <w:t>Ляйсан</w:t>
            </w:r>
            <w:proofErr w:type="spellEnd"/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14FCF" w14:textId="0E5B9C59" w:rsidR="00975A52" w:rsidRPr="00B119A6" w:rsidRDefault="00975A52" w:rsidP="00975A52">
            <w:pPr>
              <w:rPr>
                <w:sz w:val="18"/>
                <w:szCs w:val="20"/>
              </w:rPr>
            </w:pPr>
            <w:r w:rsidRPr="00B119A6">
              <w:rPr>
                <w:sz w:val="18"/>
                <w:szCs w:val="20"/>
              </w:rPr>
              <w:t xml:space="preserve">МБОДО « Центр детского творчества города Азнакаево» </w:t>
            </w:r>
            <w:proofErr w:type="spellStart"/>
            <w:r w:rsidRPr="00B119A6">
              <w:rPr>
                <w:sz w:val="18"/>
                <w:szCs w:val="20"/>
              </w:rPr>
              <w:t>Азнакаевского</w:t>
            </w:r>
            <w:proofErr w:type="spellEnd"/>
            <w:r w:rsidRPr="00B119A6">
              <w:rPr>
                <w:sz w:val="18"/>
                <w:szCs w:val="20"/>
              </w:rPr>
              <w:t xml:space="preserve"> муниципального района  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FA18C" w14:textId="6949CB31" w:rsidR="00975A52" w:rsidRPr="00763311" w:rsidRDefault="00975A52" w:rsidP="00975A52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Народный хорезмский  танец                                    «Лязги»                                                                                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56089" w14:textId="4F05114F" w:rsidR="00975A52" w:rsidRDefault="00975A52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137C5" w14:textId="69A05480" w:rsidR="00975A52" w:rsidRPr="00763311" w:rsidRDefault="00975A52" w:rsidP="00975A52">
            <w:pPr>
              <w:rPr>
                <w:sz w:val="20"/>
                <w:szCs w:val="20"/>
              </w:rPr>
            </w:pPr>
            <w:r w:rsidRPr="00763311">
              <w:rPr>
                <w:sz w:val="20"/>
                <w:szCs w:val="20"/>
              </w:rPr>
              <w:t xml:space="preserve">Педагог дополнительного образования:  </w:t>
            </w:r>
            <w:proofErr w:type="spellStart"/>
            <w:r w:rsidRPr="00763311">
              <w:rPr>
                <w:sz w:val="20"/>
                <w:szCs w:val="20"/>
              </w:rPr>
              <w:t>Кадырмаева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Феруза</w:t>
            </w:r>
            <w:proofErr w:type="spellEnd"/>
            <w:r w:rsidRPr="00763311">
              <w:rPr>
                <w:sz w:val="20"/>
                <w:szCs w:val="20"/>
              </w:rPr>
              <w:t xml:space="preserve"> </w:t>
            </w:r>
            <w:proofErr w:type="spellStart"/>
            <w:r w:rsidRPr="00763311">
              <w:rPr>
                <w:sz w:val="20"/>
                <w:szCs w:val="20"/>
              </w:rPr>
              <w:t>Кадимовна</w:t>
            </w:r>
            <w:proofErr w:type="spellEnd"/>
            <w:r w:rsidRPr="00763311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53818" w14:textId="395224B5" w:rsidR="00975A52" w:rsidRPr="00763311" w:rsidRDefault="00D41B23" w:rsidP="0097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</w:tbl>
    <w:p w14:paraId="3272FE54" w14:textId="77777777" w:rsidR="00E37784" w:rsidRPr="00C61D6A" w:rsidRDefault="00E37784" w:rsidP="00DE12F3">
      <w:pPr>
        <w:jc w:val="center"/>
        <w:rPr>
          <w:sz w:val="22"/>
          <w:szCs w:val="22"/>
        </w:rPr>
      </w:pPr>
    </w:p>
    <w:sectPr w:rsidR="00E37784" w:rsidRPr="00C61D6A" w:rsidSect="0087788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50" w:bottom="1134" w:left="142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F3DB4" w14:textId="77777777" w:rsidR="00ED238A" w:rsidRDefault="00ED238A">
      <w:r>
        <w:separator/>
      </w:r>
    </w:p>
  </w:endnote>
  <w:endnote w:type="continuationSeparator" w:id="0">
    <w:p w14:paraId="4A4F9247" w14:textId="77777777" w:rsidR="00ED238A" w:rsidRDefault="00ED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E3DC0" w14:textId="1A04CE9B" w:rsidR="00975A52" w:rsidRDefault="00975A52" w:rsidP="00103A8C">
    <w:pPr>
      <w:pStyle w:val="a5"/>
      <w:ind w:right="360"/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6C547" w14:textId="5ABAB5DE" w:rsidR="00975A52" w:rsidRDefault="00975A52" w:rsidP="00103A8C">
    <w:pPr>
      <w:pStyle w:val="a5"/>
      <w:ind w:right="360"/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344F7">
      <w:rPr>
        <w:rStyle w:val="af2"/>
        <w:noProof/>
      </w:rPr>
      <w:t>6</w:t>
    </w:r>
    <w:r>
      <w:rPr>
        <w:rStyle w:val="af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83286" w14:textId="77777777" w:rsidR="00ED238A" w:rsidRDefault="00ED238A">
      <w:r>
        <w:separator/>
      </w:r>
    </w:p>
  </w:footnote>
  <w:footnote w:type="continuationSeparator" w:id="0">
    <w:p w14:paraId="295F4B55" w14:textId="77777777" w:rsidR="00ED238A" w:rsidRDefault="00ED2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473FA" w14:textId="468C9389" w:rsidR="00975A52" w:rsidRDefault="00975A52" w:rsidP="00103A8C">
    <w:pPr>
      <w:pStyle w:val="a3"/>
      <w:ind w:right="360"/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A9FB2" w14:textId="77777777" w:rsidR="00975A52" w:rsidRDefault="00975A52" w:rsidP="00103A8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618D8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86D34"/>
    <w:multiLevelType w:val="hybridMultilevel"/>
    <w:tmpl w:val="095A235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13683979"/>
    <w:multiLevelType w:val="hybridMultilevel"/>
    <w:tmpl w:val="C8842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5714B6"/>
    <w:multiLevelType w:val="hybridMultilevel"/>
    <w:tmpl w:val="253E1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C34D31"/>
    <w:multiLevelType w:val="hybridMultilevel"/>
    <w:tmpl w:val="56904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D113DD"/>
    <w:multiLevelType w:val="hybridMultilevel"/>
    <w:tmpl w:val="2FBED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D13D86"/>
    <w:multiLevelType w:val="hybridMultilevel"/>
    <w:tmpl w:val="253E1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580546"/>
    <w:multiLevelType w:val="hybridMultilevel"/>
    <w:tmpl w:val="59849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111AD9"/>
    <w:multiLevelType w:val="hybridMultilevel"/>
    <w:tmpl w:val="61521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3E334B"/>
    <w:multiLevelType w:val="hybridMultilevel"/>
    <w:tmpl w:val="CD027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4662A1"/>
    <w:multiLevelType w:val="hybridMultilevel"/>
    <w:tmpl w:val="61521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092829"/>
    <w:multiLevelType w:val="hybridMultilevel"/>
    <w:tmpl w:val="34727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6546A"/>
    <w:multiLevelType w:val="hybridMultilevel"/>
    <w:tmpl w:val="B298E452"/>
    <w:lvl w:ilvl="0" w:tplc="AAA2B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5B1707"/>
    <w:multiLevelType w:val="hybridMultilevel"/>
    <w:tmpl w:val="80A4A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C3696B"/>
    <w:multiLevelType w:val="hybridMultilevel"/>
    <w:tmpl w:val="EF8C5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F93AEB"/>
    <w:multiLevelType w:val="hybridMultilevel"/>
    <w:tmpl w:val="EE62D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372164"/>
    <w:multiLevelType w:val="hybridMultilevel"/>
    <w:tmpl w:val="00704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26B0F"/>
    <w:multiLevelType w:val="hybridMultilevel"/>
    <w:tmpl w:val="B298E452"/>
    <w:lvl w:ilvl="0" w:tplc="AAA2B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7"/>
  </w:num>
  <w:num w:numId="4">
    <w:abstractNumId w:val="0"/>
  </w:num>
  <w:num w:numId="5">
    <w:abstractNumId w:val="3"/>
  </w:num>
  <w:num w:numId="6">
    <w:abstractNumId w:val="6"/>
  </w:num>
  <w:num w:numId="7">
    <w:abstractNumId w:val="11"/>
  </w:num>
  <w:num w:numId="8">
    <w:abstractNumId w:val="8"/>
  </w:num>
  <w:num w:numId="9">
    <w:abstractNumId w:val="10"/>
  </w:num>
  <w:num w:numId="10">
    <w:abstractNumId w:val="16"/>
  </w:num>
  <w:num w:numId="11">
    <w:abstractNumId w:val="2"/>
  </w:num>
  <w:num w:numId="12">
    <w:abstractNumId w:val="4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9"/>
  </w:num>
  <w:num w:numId="1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C2"/>
    <w:rsid w:val="000105A7"/>
    <w:rsid w:val="00012443"/>
    <w:rsid w:val="000128F5"/>
    <w:rsid w:val="00012F1E"/>
    <w:rsid w:val="0001424B"/>
    <w:rsid w:val="00021398"/>
    <w:rsid w:val="000268E4"/>
    <w:rsid w:val="0003312A"/>
    <w:rsid w:val="0003628A"/>
    <w:rsid w:val="00036E3E"/>
    <w:rsid w:val="00046554"/>
    <w:rsid w:val="0005063A"/>
    <w:rsid w:val="00050D80"/>
    <w:rsid w:val="00051E70"/>
    <w:rsid w:val="00052EED"/>
    <w:rsid w:val="000539E9"/>
    <w:rsid w:val="00053CCE"/>
    <w:rsid w:val="000546E2"/>
    <w:rsid w:val="00054DA8"/>
    <w:rsid w:val="0007096C"/>
    <w:rsid w:val="0007149D"/>
    <w:rsid w:val="00072CE6"/>
    <w:rsid w:val="00075737"/>
    <w:rsid w:val="000847F2"/>
    <w:rsid w:val="000867D0"/>
    <w:rsid w:val="000A1E92"/>
    <w:rsid w:val="000B107F"/>
    <w:rsid w:val="000B37DC"/>
    <w:rsid w:val="000B755E"/>
    <w:rsid w:val="000C0BBD"/>
    <w:rsid w:val="000C20CB"/>
    <w:rsid w:val="000C3F3A"/>
    <w:rsid w:val="000C4AD4"/>
    <w:rsid w:val="000C4C75"/>
    <w:rsid w:val="000D7897"/>
    <w:rsid w:val="000E12FC"/>
    <w:rsid w:val="000E3EF5"/>
    <w:rsid w:val="000E5B0A"/>
    <w:rsid w:val="000E6C91"/>
    <w:rsid w:val="000E7957"/>
    <w:rsid w:val="000F28A1"/>
    <w:rsid w:val="000F4EF4"/>
    <w:rsid w:val="000F58FA"/>
    <w:rsid w:val="00103346"/>
    <w:rsid w:val="00103A8C"/>
    <w:rsid w:val="001062EE"/>
    <w:rsid w:val="00106C53"/>
    <w:rsid w:val="0011517F"/>
    <w:rsid w:val="001201CF"/>
    <w:rsid w:val="001220A0"/>
    <w:rsid w:val="0012421D"/>
    <w:rsid w:val="001249BE"/>
    <w:rsid w:val="001344F7"/>
    <w:rsid w:val="00135687"/>
    <w:rsid w:val="00136184"/>
    <w:rsid w:val="00136494"/>
    <w:rsid w:val="00137551"/>
    <w:rsid w:val="0014626E"/>
    <w:rsid w:val="001468B7"/>
    <w:rsid w:val="001471CB"/>
    <w:rsid w:val="00152732"/>
    <w:rsid w:val="00154746"/>
    <w:rsid w:val="00154F01"/>
    <w:rsid w:val="001623DE"/>
    <w:rsid w:val="00165AAD"/>
    <w:rsid w:val="00165C31"/>
    <w:rsid w:val="00166172"/>
    <w:rsid w:val="0017062B"/>
    <w:rsid w:val="0017134D"/>
    <w:rsid w:val="0017145A"/>
    <w:rsid w:val="00175280"/>
    <w:rsid w:val="0018236E"/>
    <w:rsid w:val="00182925"/>
    <w:rsid w:val="00192A34"/>
    <w:rsid w:val="00193711"/>
    <w:rsid w:val="00197999"/>
    <w:rsid w:val="001A6AC6"/>
    <w:rsid w:val="001A7311"/>
    <w:rsid w:val="001B47DF"/>
    <w:rsid w:val="001C5B12"/>
    <w:rsid w:val="001D0F70"/>
    <w:rsid w:val="001D214E"/>
    <w:rsid w:val="001D5C22"/>
    <w:rsid w:val="001D6F14"/>
    <w:rsid w:val="001D70BB"/>
    <w:rsid w:val="001D7FB0"/>
    <w:rsid w:val="001E1311"/>
    <w:rsid w:val="001E2575"/>
    <w:rsid w:val="001E5937"/>
    <w:rsid w:val="001E6092"/>
    <w:rsid w:val="001E6348"/>
    <w:rsid w:val="001F0520"/>
    <w:rsid w:val="001F194D"/>
    <w:rsid w:val="001F1BB7"/>
    <w:rsid w:val="001F404B"/>
    <w:rsid w:val="002007E3"/>
    <w:rsid w:val="00202A0E"/>
    <w:rsid w:val="00215527"/>
    <w:rsid w:val="00215757"/>
    <w:rsid w:val="00223B8B"/>
    <w:rsid w:val="00225014"/>
    <w:rsid w:val="0022573A"/>
    <w:rsid w:val="002318D4"/>
    <w:rsid w:val="00234EE4"/>
    <w:rsid w:val="00246871"/>
    <w:rsid w:val="002505C1"/>
    <w:rsid w:val="00251F63"/>
    <w:rsid w:val="002526CD"/>
    <w:rsid w:val="002528B4"/>
    <w:rsid w:val="00263E0E"/>
    <w:rsid w:val="00264E50"/>
    <w:rsid w:val="002707B6"/>
    <w:rsid w:val="00273AAA"/>
    <w:rsid w:val="00275F43"/>
    <w:rsid w:val="00280B41"/>
    <w:rsid w:val="00282BFE"/>
    <w:rsid w:val="00283547"/>
    <w:rsid w:val="00284AD6"/>
    <w:rsid w:val="00287732"/>
    <w:rsid w:val="00287C78"/>
    <w:rsid w:val="00290230"/>
    <w:rsid w:val="00291C06"/>
    <w:rsid w:val="002A571E"/>
    <w:rsid w:val="002A7053"/>
    <w:rsid w:val="002B4A40"/>
    <w:rsid w:val="002C013F"/>
    <w:rsid w:val="002C276A"/>
    <w:rsid w:val="002C2AC2"/>
    <w:rsid w:val="002C2DA1"/>
    <w:rsid w:val="002C3CBE"/>
    <w:rsid w:val="002C47EE"/>
    <w:rsid w:val="002E0097"/>
    <w:rsid w:val="002E23A6"/>
    <w:rsid w:val="002E393B"/>
    <w:rsid w:val="002E4288"/>
    <w:rsid w:val="002E4DA5"/>
    <w:rsid w:val="002E4E91"/>
    <w:rsid w:val="002F0637"/>
    <w:rsid w:val="002F2A93"/>
    <w:rsid w:val="002F2F05"/>
    <w:rsid w:val="00315DA6"/>
    <w:rsid w:val="00325856"/>
    <w:rsid w:val="0032653E"/>
    <w:rsid w:val="00330501"/>
    <w:rsid w:val="00331D51"/>
    <w:rsid w:val="00334599"/>
    <w:rsid w:val="003420C6"/>
    <w:rsid w:val="00346A15"/>
    <w:rsid w:val="00350C24"/>
    <w:rsid w:val="00351744"/>
    <w:rsid w:val="0035178A"/>
    <w:rsid w:val="003606EF"/>
    <w:rsid w:val="00360FC5"/>
    <w:rsid w:val="003703AC"/>
    <w:rsid w:val="00370544"/>
    <w:rsid w:val="003733D5"/>
    <w:rsid w:val="00376326"/>
    <w:rsid w:val="00382D6F"/>
    <w:rsid w:val="003830D5"/>
    <w:rsid w:val="00384C4B"/>
    <w:rsid w:val="00384D7C"/>
    <w:rsid w:val="003912AE"/>
    <w:rsid w:val="00392BAE"/>
    <w:rsid w:val="003A0E35"/>
    <w:rsid w:val="003A5D09"/>
    <w:rsid w:val="003B0CB5"/>
    <w:rsid w:val="003B1D06"/>
    <w:rsid w:val="003B32E1"/>
    <w:rsid w:val="003B43F9"/>
    <w:rsid w:val="003C040A"/>
    <w:rsid w:val="003C3DB4"/>
    <w:rsid w:val="003C4DE2"/>
    <w:rsid w:val="003C5C0E"/>
    <w:rsid w:val="003C6276"/>
    <w:rsid w:val="003C664E"/>
    <w:rsid w:val="003C67F9"/>
    <w:rsid w:val="003D100E"/>
    <w:rsid w:val="003D127A"/>
    <w:rsid w:val="003D43A0"/>
    <w:rsid w:val="003D7A48"/>
    <w:rsid w:val="003E161A"/>
    <w:rsid w:val="003E291D"/>
    <w:rsid w:val="003E5A11"/>
    <w:rsid w:val="003F3A13"/>
    <w:rsid w:val="003F5DDD"/>
    <w:rsid w:val="003F7DF9"/>
    <w:rsid w:val="0040235A"/>
    <w:rsid w:val="00415E16"/>
    <w:rsid w:val="0041686B"/>
    <w:rsid w:val="00420BF3"/>
    <w:rsid w:val="0042396C"/>
    <w:rsid w:val="00424BB6"/>
    <w:rsid w:val="00424CCF"/>
    <w:rsid w:val="00432C60"/>
    <w:rsid w:val="00435355"/>
    <w:rsid w:val="00440CEF"/>
    <w:rsid w:val="004456EC"/>
    <w:rsid w:val="00450E05"/>
    <w:rsid w:val="004532E0"/>
    <w:rsid w:val="004555D3"/>
    <w:rsid w:val="00457FEB"/>
    <w:rsid w:val="00464406"/>
    <w:rsid w:val="00470FE5"/>
    <w:rsid w:val="0047193D"/>
    <w:rsid w:val="00472349"/>
    <w:rsid w:val="00476AA1"/>
    <w:rsid w:val="004840F3"/>
    <w:rsid w:val="004872BA"/>
    <w:rsid w:val="00487D54"/>
    <w:rsid w:val="00493B27"/>
    <w:rsid w:val="004951DF"/>
    <w:rsid w:val="004B4A26"/>
    <w:rsid w:val="004C60CE"/>
    <w:rsid w:val="004D4372"/>
    <w:rsid w:val="004D461F"/>
    <w:rsid w:val="004D787D"/>
    <w:rsid w:val="004D7DE6"/>
    <w:rsid w:val="004E12AC"/>
    <w:rsid w:val="004E319F"/>
    <w:rsid w:val="004F2E2E"/>
    <w:rsid w:val="004F389E"/>
    <w:rsid w:val="004F761A"/>
    <w:rsid w:val="004F7CBA"/>
    <w:rsid w:val="00502BBE"/>
    <w:rsid w:val="00506A00"/>
    <w:rsid w:val="00513361"/>
    <w:rsid w:val="005139E9"/>
    <w:rsid w:val="005179A5"/>
    <w:rsid w:val="00523A20"/>
    <w:rsid w:val="00524225"/>
    <w:rsid w:val="00530317"/>
    <w:rsid w:val="005354CB"/>
    <w:rsid w:val="00542BC6"/>
    <w:rsid w:val="00543C66"/>
    <w:rsid w:val="00543D2A"/>
    <w:rsid w:val="00546E6A"/>
    <w:rsid w:val="00547120"/>
    <w:rsid w:val="00556D02"/>
    <w:rsid w:val="00556E39"/>
    <w:rsid w:val="00557639"/>
    <w:rsid w:val="00563EA4"/>
    <w:rsid w:val="00573ED8"/>
    <w:rsid w:val="0057585E"/>
    <w:rsid w:val="005766C9"/>
    <w:rsid w:val="005770B5"/>
    <w:rsid w:val="00582C49"/>
    <w:rsid w:val="00586365"/>
    <w:rsid w:val="0059288D"/>
    <w:rsid w:val="00592B42"/>
    <w:rsid w:val="00593023"/>
    <w:rsid w:val="00594749"/>
    <w:rsid w:val="00596588"/>
    <w:rsid w:val="00597E88"/>
    <w:rsid w:val="005A42BB"/>
    <w:rsid w:val="005B29FE"/>
    <w:rsid w:val="005B4DE1"/>
    <w:rsid w:val="005B5EBF"/>
    <w:rsid w:val="005B7C0B"/>
    <w:rsid w:val="005C45EB"/>
    <w:rsid w:val="005C77BE"/>
    <w:rsid w:val="005D125C"/>
    <w:rsid w:val="005D1807"/>
    <w:rsid w:val="005D42DD"/>
    <w:rsid w:val="005D4518"/>
    <w:rsid w:val="005D65FD"/>
    <w:rsid w:val="005E3B63"/>
    <w:rsid w:val="005E4405"/>
    <w:rsid w:val="005E4431"/>
    <w:rsid w:val="005F26F7"/>
    <w:rsid w:val="005F6747"/>
    <w:rsid w:val="00604F22"/>
    <w:rsid w:val="0061393A"/>
    <w:rsid w:val="00613D25"/>
    <w:rsid w:val="00614F6A"/>
    <w:rsid w:val="00620D74"/>
    <w:rsid w:val="00621EE1"/>
    <w:rsid w:val="00624E97"/>
    <w:rsid w:val="00624EB8"/>
    <w:rsid w:val="00632028"/>
    <w:rsid w:val="006374C2"/>
    <w:rsid w:val="0064040E"/>
    <w:rsid w:val="00640C44"/>
    <w:rsid w:val="006458DF"/>
    <w:rsid w:val="00645FAB"/>
    <w:rsid w:val="0065177A"/>
    <w:rsid w:val="00653DB0"/>
    <w:rsid w:val="00654B52"/>
    <w:rsid w:val="0066128A"/>
    <w:rsid w:val="006621F4"/>
    <w:rsid w:val="006632F0"/>
    <w:rsid w:val="0066514D"/>
    <w:rsid w:val="00666107"/>
    <w:rsid w:val="00677B64"/>
    <w:rsid w:val="006805D8"/>
    <w:rsid w:val="00681070"/>
    <w:rsid w:val="00681FB3"/>
    <w:rsid w:val="00682935"/>
    <w:rsid w:val="00686813"/>
    <w:rsid w:val="0069215E"/>
    <w:rsid w:val="0069507D"/>
    <w:rsid w:val="006A11C7"/>
    <w:rsid w:val="006A6267"/>
    <w:rsid w:val="006A7551"/>
    <w:rsid w:val="006A7B75"/>
    <w:rsid w:val="006B37F5"/>
    <w:rsid w:val="006B42D4"/>
    <w:rsid w:val="006B6EE0"/>
    <w:rsid w:val="006B7729"/>
    <w:rsid w:val="006C1A79"/>
    <w:rsid w:val="006C70C3"/>
    <w:rsid w:val="006D3459"/>
    <w:rsid w:val="006D4148"/>
    <w:rsid w:val="006E4438"/>
    <w:rsid w:val="006E52C1"/>
    <w:rsid w:val="006F1D0C"/>
    <w:rsid w:val="006F32ED"/>
    <w:rsid w:val="006F4C49"/>
    <w:rsid w:val="00701E8B"/>
    <w:rsid w:val="007119A9"/>
    <w:rsid w:val="00711FD7"/>
    <w:rsid w:val="00714B0D"/>
    <w:rsid w:val="00715FE1"/>
    <w:rsid w:val="007200AE"/>
    <w:rsid w:val="00722136"/>
    <w:rsid w:val="007306AC"/>
    <w:rsid w:val="007364F5"/>
    <w:rsid w:val="00741545"/>
    <w:rsid w:val="00743077"/>
    <w:rsid w:val="00744089"/>
    <w:rsid w:val="00745E0F"/>
    <w:rsid w:val="0075138D"/>
    <w:rsid w:val="0075172A"/>
    <w:rsid w:val="00753405"/>
    <w:rsid w:val="007552EA"/>
    <w:rsid w:val="007556B0"/>
    <w:rsid w:val="00763105"/>
    <w:rsid w:val="0076555D"/>
    <w:rsid w:val="00766B55"/>
    <w:rsid w:val="00771E20"/>
    <w:rsid w:val="0078062A"/>
    <w:rsid w:val="00782FD0"/>
    <w:rsid w:val="007835A5"/>
    <w:rsid w:val="00786BDF"/>
    <w:rsid w:val="00791E0F"/>
    <w:rsid w:val="007A2AA4"/>
    <w:rsid w:val="007A506C"/>
    <w:rsid w:val="007C1AEF"/>
    <w:rsid w:val="007C748A"/>
    <w:rsid w:val="007D0938"/>
    <w:rsid w:val="007D3B39"/>
    <w:rsid w:val="007D62CB"/>
    <w:rsid w:val="007E4BAA"/>
    <w:rsid w:val="007E6164"/>
    <w:rsid w:val="007F34C7"/>
    <w:rsid w:val="007F6C22"/>
    <w:rsid w:val="00800D20"/>
    <w:rsid w:val="008015CF"/>
    <w:rsid w:val="00803E8F"/>
    <w:rsid w:val="00804587"/>
    <w:rsid w:val="00804934"/>
    <w:rsid w:val="0080521B"/>
    <w:rsid w:val="00811184"/>
    <w:rsid w:val="008127C0"/>
    <w:rsid w:val="00820CFD"/>
    <w:rsid w:val="008220BB"/>
    <w:rsid w:val="00824D61"/>
    <w:rsid w:val="00826CFA"/>
    <w:rsid w:val="00834871"/>
    <w:rsid w:val="00834D86"/>
    <w:rsid w:val="008372A6"/>
    <w:rsid w:val="00841B07"/>
    <w:rsid w:val="0084450B"/>
    <w:rsid w:val="00851BB5"/>
    <w:rsid w:val="0086459D"/>
    <w:rsid w:val="008660FA"/>
    <w:rsid w:val="00871022"/>
    <w:rsid w:val="00877882"/>
    <w:rsid w:val="00880C12"/>
    <w:rsid w:val="00881DB8"/>
    <w:rsid w:val="00883B67"/>
    <w:rsid w:val="00884FDD"/>
    <w:rsid w:val="008859C3"/>
    <w:rsid w:val="00885A8E"/>
    <w:rsid w:val="00895B2B"/>
    <w:rsid w:val="00896D1F"/>
    <w:rsid w:val="008A0808"/>
    <w:rsid w:val="008A301F"/>
    <w:rsid w:val="008A5202"/>
    <w:rsid w:val="008A6C31"/>
    <w:rsid w:val="008B51BD"/>
    <w:rsid w:val="008C24B0"/>
    <w:rsid w:val="008C6DFC"/>
    <w:rsid w:val="008D0490"/>
    <w:rsid w:val="008D2670"/>
    <w:rsid w:val="008D5301"/>
    <w:rsid w:val="008D567A"/>
    <w:rsid w:val="008E1DD8"/>
    <w:rsid w:val="008E35C0"/>
    <w:rsid w:val="008E6D67"/>
    <w:rsid w:val="008F62C7"/>
    <w:rsid w:val="008F67CE"/>
    <w:rsid w:val="00901642"/>
    <w:rsid w:val="00901E27"/>
    <w:rsid w:val="00907580"/>
    <w:rsid w:val="00911EA0"/>
    <w:rsid w:val="009160DF"/>
    <w:rsid w:val="00917986"/>
    <w:rsid w:val="00932B39"/>
    <w:rsid w:val="009362B8"/>
    <w:rsid w:val="00940828"/>
    <w:rsid w:val="0094452F"/>
    <w:rsid w:val="00947AF6"/>
    <w:rsid w:val="009513FF"/>
    <w:rsid w:val="009600B7"/>
    <w:rsid w:val="0096047B"/>
    <w:rsid w:val="00961741"/>
    <w:rsid w:val="00964B6B"/>
    <w:rsid w:val="00967741"/>
    <w:rsid w:val="009702BE"/>
    <w:rsid w:val="00972E4A"/>
    <w:rsid w:val="009755F7"/>
    <w:rsid w:val="00975A52"/>
    <w:rsid w:val="0097672C"/>
    <w:rsid w:val="009863A2"/>
    <w:rsid w:val="00986CE0"/>
    <w:rsid w:val="00993C78"/>
    <w:rsid w:val="00994B00"/>
    <w:rsid w:val="00996494"/>
    <w:rsid w:val="009A2146"/>
    <w:rsid w:val="009A3217"/>
    <w:rsid w:val="009A4A98"/>
    <w:rsid w:val="009A7BCC"/>
    <w:rsid w:val="009B3805"/>
    <w:rsid w:val="009B5BA4"/>
    <w:rsid w:val="009B7FB0"/>
    <w:rsid w:val="009C3AFE"/>
    <w:rsid w:val="009D12C8"/>
    <w:rsid w:val="009D2930"/>
    <w:rsid w:val="009D5C40"/>
    <w:rsid w:val="009E015E"/>
    <w:rsid w:val="009E16E0"/>
    <w:rsid w:val="009E1724"/>
    <w:rsid w:val="009E2F02"/>
    <w:rsid w:val="009E55F9"/>
    <w:rsid w:val="009E58D8"/>
    <w:rsid w:val="009E617A"/>
    <w:rsid w:val="009F0C73"/>
    <w:rsid w:val="009F4ABF"/>
    <w:rsid w:val="009F5900"/>
    <w:rsid w:val="00A00D17"/>
    <w:rsid w:val="00A0474E"/>
    <w:rsid w:val="00A0608D"/>
    <w:rsid w:val="00A062B3"/>
    <w:rsid w:val="00A11A1F"/>
    <w:rsid w:val="00A15152"/>
    <w:rsid w:val="00A23E9D"/>
    <w:rsid w:val="00A24BA8"/>
    <w:rsid w:val="00A25BBE"/>
    <w:rsid w:val="00A3227A"/>
    <w:rsid w:val="00A332CD"/>
    <w:rsid w:val="00A42071"/>
    <w:rsid w:val="00A435A7"/>
    <w:rsid w:val="00A4504A"/>
    <w:rsid w:val="00A4720D"/>
    <w:rsid w:val="00A51868"/>
    <w:rsid w:val="00A536B0"/>
    <w:rsid w:val="00A56B5F"/>
    <w:rsid w:val="00A57623"/>
    <w:rsid w:val="00A616F9"/>
    <w:rsid w:val="00A61713"/>
    <w:rsid w:val="00A62060"/>
    <w:rsid w:val="00A653FA"/>
    <w:rsid w:val="00A71A38"/>
    <w:rsid w:val="00A71C6D"/>
    <w:rsid w:val="00A81019"/>
    <w:rsid w:val="00A82E4E"/>
    <w:rsid w:val="00A832BD"/>
    <w:rsid w:val="00A844C6"/>
    <w:rsid w:val="00A85050"/>
    <w:rsid w:val="00A85C05"/>
    <w:rsid w:val="00A92F67"/>
    <w:rsid w:val="00A95449"/>
    <w:rsid w:val="00AA39D9"/>
    <w:rsid w:val="00AA3CCD"/>
    <w:rsid w:val="00AB033B"/>
    <w:rsid w:val="00AB3C48"/>
    <w:rsid w:val="00AB6546"/>
    <w:rsid w:val="00AB67C3"/>
    <w:rsid w:val="00AC1CE1"/>
    <w:rsid w:val="00AC63E3"/>
    <w:rsid w:val="00AD132D"/>
    <w:rsid w:val="00AD5938"/>
    <w:rsid w:val="00AD6944"/>
    <w:rsid w:val="00AF1ED0"/>
    <w:rsid w:val="00AF5441"/>
    <w:rsid w:val="00AF5724"/>
    <w:rsid w:val="00B07864"/>
    <w:rsid w:val="00B119A6"/>
    <w:rsid w:val="00B12ACE"/>
    <w:rsid w:val="00B12C26"/>
    <w:rsid w:val="00B12F15"/>
    <w:rsid w:val="00B17176"/>
    <w:rsid w:val="00B20AEF"/>
    <w:rsid w:val="00B22407"/>
    <w:rsid w:val="00B22553"/>
    <w:rsid w:val="00B25510"/>
    <w:rsid w:val="00B266B1"/>
    <w:rsid w:val="00B30455"/>
    <w:rsid w:val="00B305E6"/>
    <w:rsid w:val="00B31778"/>
    <w:rsid w:val="00B377BF"/>
    <w:rsid w:val="00B41B1A"/>
    <w:rsid w:val="00B4260B"/>
    <w:rsid w:val="00B46AC3"/>
    <w:rsid w:val="00B51132"/>
    <w:rsid w:val="00B551C9"/>
    <w:rsid w:val="00B556BB"/>
    <w:rsid w:val="00B56121"/>
    <w:rsid w:val="00B576B8"/>
    <w:rsid w:val="00B6124D"/>
    <w:rsid w:val="00B66E9D"/>
    <w:rsid w:val="00B70271"/>
    <w:rsid w:val="00B718F5"/>
    <w:rsid w:val="00B724C3"/>
    <w:rsid w:val="00B768AD"/>
    <w:rsid w:val="00B768DC"/>
    <w:rsid w:val="00B81A81"/>
    <w:rsid w:val="00B83CF5"/>
    <w:rsid w:val="00B84B36"/>
    <w:rsid w:val="00B94194"/>
    <w:rsid w:val="00BA2549"/>
    <w:rsid w:val="00BA5A35"/>
    <w:rsid w:val="00BA6A52"/>
    <w:rsid w:val="00BA7E2C"/>
    <w:rsid w:val="00BC1325"/>
    <w:rsid w:val="00BC416E"/>
    <w:rsid w:val="00BD2652"/>
    <w:rsid w:val="00BD5705"/>
    <w:rsid w:val="00BE3A3E"/>
    <w:rsid w:val="00BE3A59"/>
    <w:rsid w:val="00BE4174"/>
    <w:rsid w:val="00BE650B"/>
    <w:rsid w:val="00BE6B9A"/>
    <w:rsid w:val="00BE73D5"/>
    <w:rsid w:val="00BF1215"/>
    <w:rsid w:val="00BF4646"/>
    <w:rsid w:val="00BF6941"/>
    <w:rsid w:val="00C031A9"/>
    <w:rsid w:val="00C03463"/>
    <w:rsid w:val="00C10ECA"/>
    <w:rsid w:val="00C11F54"/>
    <w:rsid w:val="00C43B25"/>
    <w:rsid w:val="00C54899"/>
    <w:rsid w:val="00C60134"/>
    <w:rsid w:val="00C607DB"/>
    <w:rsid w:val="00C60AB0"/>
    <w:rsid w:val="00C61D6A"/>
    <w:rsid w:val="00C63094"/>
    <w:rsid w:val="00C670DA"/>
    <w:rsid w:val="00C71BCC"/>
    <w:rsid w:val="00C75C7C"/>
    <w:rsid w:val="00C81476"/>
    <w:rsid w:val="00C82F7B"/>
    <w:rsid w:val="00C84625"/>
    <w:rsid w:val="00C84842"/>
    <w:rsid w:val="00C84A44"/>
    <w:rsid w:val="00C938C3"/>
    <w:rsid w:val="00C9685F"/>
    <w:rsid w:val="00C97993"/>
    <w:rsid w:val="00C97BB6"/>
    <w:rsid w:val="00CA0CA0"/>
    <w:rsid w:val="00CA2067"/>
    <w:rsid w:val="00CA4618"/>
    <w:rsid w:val="00CA65E0"/>
    <w:rsid w:val="00CB3E7D"/>
    <w:rsid w:val="00CB4B7A"/>
    <w:rsid w:val="00CC0274"/>
    <w:rsid w:val="00CC03FE"/>
    <w:rsid w:val="00CC7311"/>
    <w:rsid w:val="00CC7A10"/>
    <w:rsid w:val="00CD150F"/>
    <w:rsid w:val="00CD1E8A"/>
    <w:rsid w:val="00CD3733"/>
    <w:rsid w:val="00CE32AD"/>
    <w:rsid w:val="00CE570F"/>
    <w:rsid w:val="00CE7C40"/>
    <w:rsid w:val="00D006D3"/>
    <w:rsid w:val="00D01BB7"/>
    <w:rsid w:val="00D07A02"/>
    <w:rsid w:val="00D22BA2"/>
    <w:rsid w:val="00D22DCD"/>
    <w:rsid w:val="00D242FD"/>
    <w:rsid w:val="00D26C57"/>
    <w:rsid w:val="00D349EB"/>
    <w:rsid w:val="00D35D35"/>
    <w:rsid w:val="00D41B23"/>
    <w:rsid w:val="00D472D9"/>
    <w:rsid w:val="00D503DC"/>
    <w:rsid w:val="00D556AD"/>
    <w:rsid w:val="00D56983"/>
    <w:rsid w:val="00D5763C"/>
    <w:rsid w:val="00D57AF1"/>
    <w:rsid w:val="00D6103A"/>
    <w:rsid w:val="00D61111"/>
    <w:rsid w:val="00D61E06"/>
    <w:rsid w:val="00D722E8"/>
    <w:rsid w:val="00D90022"/>
    <w:rsid w:val="00D9309B"/>
    <w:rsid w:val="00D957CA"/>
    <w:rsid w:val="00D9632D"/>
    <w:rsid w:val="00D97CFE"/>
    <w:rsid w:val="00DA4069"/>
    <w:rsid w:val="00DA4E3C"/>
    <w:rsid w:val="00DB4A07"/>
    <w:rsid w:val="00DB59C1"/>
    <w:rsid w:val="00DB7B93"/>
    <w:rsid w:val="00DC1048"/>
    <w:rsid w:val="00DC2EE8"/>
    <w:rsid w:val="00DD032F"/>
    <w:rsid w:val="00DD21EF"/>
    <w:rsid w:val="00DD6BD6"/>
    <w:rsid w:val="00DE12F3"/>
    <w:rsid w:val="00DE77DC"/>
    <w:rsid w:val="00DF12B7"/>
    <w:rsid w:val="00DF6BA3"/>
    <w:rsid w:val="00DF7CE3"/>
    <w:rsid w:val="00E123B2"/>
    <w:rsid w:val="00E20916"/>
    <w:rsid w:val="00E20B99"/>
    <w:rsid w:val="00E31986"/>
    <w:rsid w:val="00E33153"/>
    <w:rsid w:val="00E36F99"/>
    <w:rsid w:val="00E37784"/>
    <w:rsid w:val="00E44525"/>
    <w:rsid w:val="00E47636"/>
    <w:rsid w:val="00E52927"/>
    <w:rsid w:val="00E53876"/>
    <w:rsid w:val="00E56F6A"/>
    <w:rsid w:val="00E57583"/>
    <w:rsid w:val="00E60D91"/>
    <w:rsid w:val="00E634ED"/>
    <w:rsid w:val="00E64941"/>
    <w:rsid w:val="00E65807"/>
    <w:rsid w:val="00E6683A"/>
    <w:rsid w:val="00E70143"/>
    <w:rsid w:val="00E7187C"/>
    <w:rsid w:val="00E86FF1"/>
    <w:rsid w:val="00E9526B"/>
    <w:rsid w:val="00EA2456"/>
    <w:rsid w:val="00EA514B"/>
    <w:rsid w:val="00EB0AEE"/>
    <w:rsid w:val="00EB16A6"/>
    <w:rsid w:val="00EB1767"/>
    <w:rsid w:val="00EB36C8"/>
    <w:rsid w:val="00EB71AD"/>
    <w:rsid w:val="00ED238A"/>
    <w:rsid w:val="00ED4665"/>
    <w:rsid w:val="00ED56CB"/>
    <w:rsid w:val="00EF76E8"/>
    <w:rsid w:val="00F02035"/>
    <w:rsid w:val="00F0277C"/>
    <w:rsid w:val="00F02F88"/>
    <w:rsid w:val="00F0694B"/>
    <w:rsid w:val="00F17E5F"/>
    <w:rsid w:val="00F20FC2"/>
    <w:rsid w:val="00F219EC"/>
    <w:rsid w:val="00F24A06"/>
    <w:rsid w:val="00F33682"/>
    <w:rsid w:val="00F354B7"/>
    <w:rsid w:val="00F439E2"/>
    <w:rsid w:val="00F4485F"/>
    <w:rsid w:val="00F45DF6"/>
    <w:rsid w:val="00F4644E"/>
    <w:rsid w:val="00F61248"/>
    <w:rsid w:val="00F620EC"/>
    <w:rsid w:val="00F62403"/>
    <w:rsid w:val="00F647AB"/>
    <w:rsid w:val="00F70594"/>
    <w:rsid w:val="00F73A45"/>
    <w:rsid w:val="00F744DE"/>
    <w:rsid w:val="00F77CCF"/>
    <w:rsid w:val="00F83693"/>
    <w:rsid w:val="00F858F2"/>
    <w:rsid w:val="00F911D4"/>
    <w:rsid w:val="00F943BF"/>
    <w:rsid w:val="00FB0D92"/>
    <w:rsid w:val="00FB1FCF"/>
    <w:rsid w:val="00FB64CE"/>
    <w:rsid w:val="00FB7277"/>
    <w:rsid w:val="00FC1531"/>
    <w:rsid w:val="00FC1FDB"/>
    <w:rsid w:val="00FC3048"/>
    <w:rsid w:val="00FC4087"/>
    <w:rsid w:val="00FC47BE"/>
    <w:rsid w:val="00FD4EA5"/>
    <w:rsid w:val="00FD4FBB"/>
    <w:rsid w:val="00FE0DC7"/>
    <w:rsid w:val="00FE1456"/>
    <w:rsid w:val="00FE4BB3"/>
    <w:rsid w:val="00FE6B9C"/>
    <w:rsid w:val="00FF2E73"/>
    <w:rsid w:val="00FF4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E6A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61A"/>
    <w:rPr>
      <w:sz w:val="24"/>
      <w:szCs w:val="24"/>
    </w:rPr>
  </w:style>
  <w:style w:type="paragraph" w:styleId="1">
    <w:name w:val="heading 1"/>
    <w:basedOn w:val="a"/>
    <w:link w:val="10"/>
    <w:qFormat/>
    <w:rsid w:val="004F7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4F761A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C4C75"/>
    <w:rPr>
      <w:sz w:val="24"/>
      <w:szCs w:val="24"/>
    </w:rPr>
  </w:style>
  <w:style w:type="character" w:customStyle="1" w:styleId="10">
    <w:name w:val="Заголовок 1 Знак"/>
    <w:link w:val="1"/>
    <w:rsid w:val="004F761A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4F761A"/>
    <w:rPr>
      <w:sz w:val="28"/>
      <w:szCs w:val="24"/>
    </w:rPr>
  </w:style>
  <w:style w:type="table" w:styleId="a7">
    <w:name w:val="Table Grid"/>
    <w:basedOn w:val="a1"/>
    <w:rsid w:val="004F7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4F761A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link w:val="a8"/>
    <w:uiPriority w:val="99"/>
    <w:rsid w:val="004F761A"/>
    <w:rPr>
      <w:sz w:val="24"/>
      <w:szCs w:val="24"/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4F76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F761A"/>
  </w:style>
  <w:style w:type="paragraph" w:customStyle="1" w:styleId="1-31">
    <w:name w:val="Средняя сетка 1 - Акцент 31"/>
    <w:uiPriority w:val="1"/>
    <w:qFormat/>
    <w:rsid w:val="004F761A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4F761A"/>
    <w:pPr>
      <w:ind w:left="720"/>
      <w:contextualSpacing/>
    </w:pPr>
    <w:rPr>
      <w:rFonts w:eastAsia="Calibri"/>
      <w:sz w:val="28"/>
      <w:szCs w:val="20"/>
    </w:rPr>
  </w:style>
  <w:style w:type="paragraph" w:customStyle="1" w:styleId="aa">
    <w:name w:val="Текст в заданном формате"/>
    <w:basedOn w:val="a"/>
    <w:rsid w:val="004F761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4F761A"/>
  </w:style>
  <w:style w:type="paragraph" w:customStyle="1" w:styleId="12">
    <w:name w:val="Без интервала1"/>
    <w:rsid w:val="004F761A"/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4F761A"/>
    <w:rPr>
      <w:rFonts w:cs="Times New Roman"/>
      <w:color w:val="0000FF"/>
      <w:u w:val="single"/>
    </w:rPr>
  </w:style>
  <w:style w:type="character" w:styleId="ac">
    <w:name w:val="Strong"/>
    <w:uiPriority w:val="22"/>
    <w:qFormat/>
    <w:rsid w:val="004F761A"/>
    <w:rPr>
      <w:b/>
      <w:bCs/>
    </w:rPr>
  </w:style>
  <w:style w:type="paragraph" w:customStyle="1" w:styleId="style13263499320000000648msobodytext">
    <w:name w:val="style_13263499320000000648msobodytext"/>
    <w:basedOn w:val="a"/>
    <w:rsid w:val="004F761A"/>
    <w:pPr>
      <w:spacing w:before="100" w:beforeAutospacing="1" w:after="100" w:afterAutospacing="1"/>
    </w:pPr>
  </w:style>
  <w:style w:type="paragraph" w:styleId="ad">
    <w:name w:val="Balloon Text"/>
    <w:basedOn w:val="a"/>
    <w:link w:val="ae"/>
    <w:rsid w:val="004F761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4F761A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4F761A"/>
  </w:style>
  <w:style w:type="paragraph" w:styleId="af">
    <w:name w:val="Body Text Indent"/>
    <w:basedOn w:val="a"/>
    <w:link w:val="af0"/>
    <w:rsid w:val="004F761A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4F761A"/>
    <w:rPr>
      <w:sz w:val="24"/>
      <w:szCs w:val="24"/>
    </w:rPr>
  </w:style>
  <w:style w:type="character" w:customStyle="1" w:styleId="apple-converted-space">
    <w:name w:val="apple-converted-space"/>
    <w:basedOn w:val="a0"/>
    <w:rsid w:val="004F761A"/>
  </w:style>
  <w:style w:type="paragraph" w:styleId="af1">
    <w:name w:val="Normal (Web)"/>
    <w:basedOn w:val="a"/>
    <w:uiPriority w:val="99"/>
    <w:qFormat/>
    <w:rsid w:val="004F761A"/>
    <w:pPr>
      <w:spacing w:before="100" w:beforeAutospacing="1" w:after="100" w:afterAutospacing="1"/>
    </w:pPr>
  </w:style>
  <w:style w:type="paragraph" w:customStyle="1" w:styleId="c40">
    <w:name w:val="c40"/>
    <w:basedOn w:val="a"/>
    <w:rsid w:val="004F761A"/>
    <w:pPr>
      <w:spacing w:before="100" w:beforeAutospacing="1" w:after="100" w:afterAutospacing="1"/>
    </w:pPr>
  </w:style>
  <w:style w:type="paragraph" w:customStyle="1" w:styleId="21">
    <w:name w:val="Без интервала2"/>
    <w:rsid w:val="004F761A"/>
    <w:rPr>
      <w:rFonts w:ascii="Calibri" w:hAnsi="Calibri"/>
      <w:sz w:val="22"/>
      <w:szCs w:val="22"/>
      <w:lang w:eastAsia="en-US"/>
    </w:rPr>
  </w:style>
  <w:style w:type="character" w:customStyle="1" w:styleId="attachmentantivirusfiles-statustext">
    <w:name w:val="attachment__antivirus__files-status__text"/>
    <w:basedOn w:val="a0"/>
    <w:rsid w:val="004F761A"/>
  </w:style>
  <w:style w:type="paragraph" w:customStyle="1" w:styleId="paragraph">
    <w:name w:val="paragraph"/>
    <w:basedOn w:val="a"/>
    <w:rsid w:val="004555D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555D3"/>
  </w:style>
  <w:style w:type="character" w:customStyle="1" w:styleId="eop">
    <w:name w:val="eop"/>
    <w:basedOn w:val="a0"/>
    <w:rsid w:val="004555D3"/>
  </w:style>
  <w:style w:type="character" w:customStyle="1" w:styleId="spellingerror">
    <w:name w:val="spellingerror"/>
    <w:basedOn w:val="a0"/>
    <w:rsid w:val="004555D3"/>
  </w:style>
  <w:style w:type="character" w:customStyle="1" w:styleId="contextualspellingandgrammarerror">
    <w:name w:val="contextualspellingandgrammarerror"/>
    <w:basedOn w:val="a0"/>
    <w:rsid w:val="004555D3"/>
  </w:style>
  <w:style w:type="character" w:customStyle="1" w:styleId="Bodytext2">
    <w:name w:val="Body text (2)_"/>
    <w:link w:val="Bodytext21"/>
    <w:locked/>
    <w:rsid w:val="00B377BF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B377BF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rsid w:val="00932B39"/>
    <w:rPr>
      <w:rFonts w:ascii="Times New Roman" w:hAnsi="Times New Roman" w:cs="Times New Roman"/>
      <w:spacing w:val="30"/>
      <w:u w:val="none"/>
    </w:rPr>
  </w:style>
  <w:style w:type="character" w:customStyle="1" w:styleId="Bodytext5">
    <w:name w:val="Body text (5)_"/>
    <w:link w:val="Bodytext50"/>
    <w:uiPriority w:val="99"/>
    <w:locked/>
    <w:rsid w:val="005D4518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5D4518"/>
    <w:pPr>
      <w:widowControl w:val="0"/>
      <w:shd w:val="clear" w:color="auto" w:fill="FFFFFF"/>
      <w:spacing w:line="276" w:lineRule="exact"/>
      <w:ind w:hanging="500"/>
      <w:jc w:val="center"/>
    </w:pPr>
    <w:rPr>
      <w:b/>
      <w:bCs/>
      <w:sz w:val="20"/>
      <w:szCs w:val="20"/>
    </w:rPr>
  </w:style>
  <w:style w:type="paragraph" w:customStyle="1" w:styleId="Default">
    <w:name w:val="Default"/>
    <w:rsid w:val="002318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2">
    <w:name w:val="page number"/>
    <w:rsid w:val="00103A8C"/>
  </w:style>
  <w:style w:type="paragraph" w:customStyle="1" w:styleId="2-11">
    <w:name w:val="Средняя сетка 2 - Акцент 11"/>
    <w:uiPriority w:val="1"/>
    <w:qFormat/>
    <w:rsid w:val="00012443"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5D180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733D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f4">
    <w:name w:val="No Spacing"/>
    <w:uiPriority w:val="1"/>
    <w:qFormat/>
    <w:rsid w:val="00F0203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D821F-3042-4D2B-A643-3A255674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6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2023-01-23T13:04:00Z</dcterms:created>
  <dcterms:modified xsi:type="dcterms:W3CDTF">2023-01-30T10:18:00Z</dcterms:modified>
</cp:coreProperties>
</file>